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ACB88" w14:textId="6A4A8C88" w:rsidR="00815AD1" w:rsidRPr="00A30C7D" w:rsidRDefault="00A30C7D" w:rsidP="000865EF">
      <w:pPr>
        <w:pStyle w:val="Title"/>
        <w:spacing w:before="240" w:after="720"/>
      </w:pPr>
      <w:r w:rsidRPr="00A30C7D">
        <w:rPr>
          <w:noProof/>
        </w:rPr>
        <w:drawing>
          <wp:anchor distT="0" distB="0" distL="114300" distR="114300" simplePos="0" relativeHeight="251664384" behindDoc="0" locked="0" layoutInCell="1" allowOverlap="1" wp14:anchorId="2D78F9C1" wp14:editId="189F87C5">
            <wp:simplePos x="0" y="0"/>
            <wp:positionH relativeFrom="column">
              <wp:posOffset>219075</wp:posOffset>
            </wp:positionH>
            <wp:positionV relativeFrom="paragraph">
              <wp:posOffset>0</wp:posOffset>
            </wp:positionV>
            <wp:extent cx="833120" cy="833120"/>
            <wp:effectExtent l="0" t="0" r="5080" b="5080"/>
            <wp:wrapSquare wrapText="bothSides"/>
            <wp:docPr id="1696153411" name="Picture 16961534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153411" name="Picture 16961534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120" cy="83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42E8">
        <w:t xml:space="preserve">City of Regina </w:t>
      </w:r>
    </w:p>
    <w:p w14:paraId="26FEF8D3" w14:textId="77777777" w:rsidR="00815AD1" w:rsidRPr="00A30C7D" w:rsidRDefault="00A30C7D" w:rsidP="00A30C7D">
      <w:pPr>
        <w:spacing w:line="480" w:lineRule="auto"/>
        <w:rPr>
          <w:rFonts w:cs="Arial"/>
          <w:b/>
          <w:bCs/>
          <w:szCs w:val="24"/>
        </w:rPr>
      </w:pPr>
      <w:r w:rsidRPr="00A30C7D">
        <w:rPr>
          <w:rFonts w:cs="Arial"/>
          <w:b/>
          <w:bCs/>
          <w:szCs w:val="24"/>
        </w:rPr>
        <w:t>Report To:</w:t>
      </w:r>
      <w:r>
        <w:rPr>
          <w:rFonts w:cs="Arial"/>
          <w:b/>
          <w:bCs/>
          <w:szCs w:val="24"/>
        </w:rPr>
        <w:tab/>
      </w:r>
      <w:r>
        <w:rPr>
          <w:rFonts w:cs="Arial"/>
          <w:b/>
          <w:bCs/>
          <w:szCs w:val="24"/>
        </w:rPr>
        <w:tab/>
      </w:r>
      <w:sdt>
        <w:sdtPr>
          <w:rPr>
            <w:rFonts w:cs="Arial"/>
            <w:color w:val="002060"/>
            <w:szCs w:val="24"/>
          </w:rPr>
          <w:alias w:val="Committee/Council"/>
          <w:tag w:val="Committee/Council"/>
          <w:id w:val="-87081607"/>
          <w:placeholder>
            <w:docPart w:val="10A02F910819417FA5248EF76CF1D07E"/>
          </w:placeholder>
          <w:showingPlcHdr/>
          <w:dropDownList>
            <w:listItem w:value="Choose an item."/>
            <w:listItem w:displayText="Community Affairs and Planning Committee" w:value="Community Affairs and Planning Committee"/>
            <w:listItem w:displayText="General Government Committee" w:value="General Government Committee"/>
            <w:listItem w:displayText="Council" w:value="Council"/>
          </w:dropDownList>
        </w:sdtPr>
        <w:sdtEndPr>
          <w:rPr>
            <w:b/>
            <w:bCs/>
            <w:color w:val="auto"/>
          </w:rPr>
        </w:sdtEndPr>
        <w:sdtContent>
          <w:r w:rsidR="00D63B59" w:rsidRPr="003F23F2">
            <w:rPr>
              <w:rStyle w:val="PlaceholderText"/>
              <w:color w:val="002060"/>
              <w:szCs w:val="24"/>
            </w:rPr>
            <w:t>Choose an item.</w:t>
          </w:r>
        </w:sdtContent>
      </w:sdt>
    </w:p>
    <w:p w14:paraId="1E9C7705" w14:textId="77777777" w:rsidR="00A30C7D" w:rsidRPr="00A30C7D" w:rsidRDefault="00A30C7D" w:rsidP="004C7CB9">
      <w:pPr>
        <w:ind w:left="2160" w:hanging="2160"/>
        <w:rPr>
          <w:rFonts w:cs="Arial"/>
          <w:b/>
          <w:bCs/>
          <w:szCs w:val="24"/>
        </w:rPr>
      </w:pPr>
      <w:r w:rsidRPr="00A30C7D">
        <w:rPr>
          <w:rFonts w:cs="Arial"/>
          <w:b/>
          <w:bCs/>
          <w:szCs w:val="24"/>
        </w:rPr>
        <w:t>Prepared By:</w:t>
      </w:r>
      <w:r>
        <w:rPr>
          <w:rFonts w:cs="Arial"/>
          <w:b/>
          <w:bCs/>
          <w:szCs w:val="24"/>
        </w:rPr>
        <w:tab/>
      </w:r>
      <w:sdt>
        <w:sdtPr>
          <w:rPr>
            <w:rFonts w:cs="Arial"/>
            <w:szCs w:val="24"/>
          </w:rPr>
          <w:alias w:val="Report Author(s)"/>
          <w:tag w:val="Report Author(s)"/>
          <w:id w:val="-1636323847"/>
          <w:placeholder>
            <w:docPart w:val="7F2402BF9A494070AE78515DF0F9088D"/>
          </w:placeholder>
          <w:showingPlcHdr/>
        </w:sdtPr>
        <w:sdtEndPr>
          <w:rPr>
            <w:b/>
            <w:bCs/>
          </w:rPr>
        </w:sdtEndPr>
        <w:sdtContent>
          <w:r w:rsidR="00D63B59" w:rsidRPr="003F23F2">
            <w:rPr>
              <w:rStyle w:val="PlaceholderText"/>
              <w:color w:val="002060"/>
              <w:szCs w:val="24"/>
            </w:rPr>
            <w:t>Report author name(s): first name last name, position</w:t>
          </w:r>
        </w:sdtContent>
      </w:sdt>
    </w:p>
    <w:p w14:paraId="738EAF6A" w14:textId="55B4EAC6" w:rsidR="00A30C7D" w:rsidRPr="003020D8" w:rsidRDefault="00A30C7D" w:rsidP="004C7CB9">
      <w:pPr>
        <w:spacing w:before="240" w:line="480" w:lineRule="auto"/>
        <w:rPr>
          <w:rFonts w:cs="Arial"/>
          <w:b/>
          <w:bCs/>
          <w:szCs w:val="24"/>
        </w:rPr>
      </w:pPr>
      <w:r w:rsidRPr="00A30C7D">
        <w:rPr>
          <w:rFonts w:cs="Arial"/>
          <w:b/>
          <w:bCs/>
          <w:szCs w:val="24"/>
        </w:rPr>
        <w:t>Report #:</w:t>
      </w:r>
      <w:r w:rsidR="003020D8">
        <w:rPr>
          <w:rFonts w:cs="Arial"/>
          <w:b/>
          <w:bCs/>
          <w:szCs w:val="24"/>
        </w:rPr>
        <w:tab/>
      </w:r>
      <w:r w:rsidR="003020D8">
        <w:rPr>
          <w:rFonts w:cs="Arial"/>
          <w:b/>
          <w:bCs/>
          <w:szCs w:val="24"/>
        </w:rPr>
        <w:tab/>
      </w:r>
      <w:sdt>
        <w:sdtPr>
          <w:rPr>
            <w:rFonts w:cs="Arial"/>
            <w:color w:val="002060"/>
            <w:szCs w:val="24"/>
          </w:rPr>
          <w:alias w:val="Report number"/>
          <w:tag w:val="Report number"/>
          <w:id w:val="-228151512"/>
          <w:placeholder>
            <w:docPart w:val="277E932E5A124275B469E95DB41CE3A3"/>
          </w:placeholder>
        </w:sdtPr>
        <w:sdtEndPr>
          <w:rPr>
            <w:b/>
            <w:bCs/>
          </w:rPr>
        </w:sdtEndPr>
        <w:sdtContent>
          <w:r w:rsidR="00C7549A">
            <w:rPr>
              <w:rFonts w:cs="Arial"/>
              <w:color w:val="002060"/>
              <w:szCs w:val="24"/>
            </w:rPr>
            <w:t>CR26-97</w:t>
          </w:r>
        </w:sdtContent>
      </w:sdt>
    </w:p>
    <w:p w14:paraId="43EC62FA" w14:textId="7F569093" w:rsidR="00A30C7D" w:rsidRPr="00A30C7D" w:rsidRDefault="00A30C7D" w:rsidP="004C7CB9">
      <w:pPr>
        <w:ind w:left="2160" w:hanging="2160"/>
        <w:rPr>
          <w:rFonts w:cs="Arial"/>
          <w:b/>
          <w:bCs/>
          <w:szCs w:val="24"/>
        </w:rPr>
      </w:pPr>
      <w:r w:rsidRPr="00A30C7D">
        <w:rPr>
          <w:rFonts w:cs="Arial"/>
          <w:b/>
          <w:bCs/>
          <w:szCs w:val="24"/>
        </w:rPr>
        <w:t>Subject:</w:t>
      </w:r>
      <w:r w:rsidR="003020D8" w:rsidRPr="006659A4">
        <w:rPr>
          <w:rFonts w:cs="Arial"/>
          <w:szCs w:val="24"/>
        </w:rPr>
        <w:tab/>
      </w:r>
      <w:sdt>
        <w:sdtPr>
          <w:rPr>
            <w:rFonts w:cs="Arial"/>
            <w:color w:val="002060"/>
            <w:szCs w:val="24"/>
          </w:rPr>
          <w:alias w:val="CCTitle"/>
          <w:tag w:val="CCTitle"/>
          <w:id w:val="-1653823796"/>
          <w:lock w:val="sdtLocked"/>
          <w:placeholder>
            <w:docPart w:val="00C5234D9666402482210CF786D64852"/>
          </w:placeholder>
          <w15:color w:val="FF0000"/>
        </w:sdtPr>
        <w:sdtEndPr/>
        <w:sdtContent>
          <w:r w:rsidR="00750AE5" w:rsidRPr="00750AE5">
            <w:rPr>
              <w:rFonts w:eastAsia="Times New Roman"/>
              <w:lang w:val="en-CA"/>
            </w:rPr>
            <w:t>Zoning Bylaw Amendment - 120 Broad Street</w:t>
          </w:r>
          <w:r w:rsidR="00750AE5">
            <w:rPr>
              <w:rFonts w:eastAsia="Times New Roman"/>
              <w:lang w:val="en-CA"/>
            </w:rPr>
            <w:t xml:space="preserve"> </w:t>
          </w:r>
        </w:sdtContent>
      </w:sdt>
    </w:p>
    <w:p w14:paraId="5E9DF932" w14:textId="77777777" w:rsidR="00A30C7D" w:rsidRPr="00A30C7D" w:rsidRDefault="00A30C7D" w:rsidP="004C7CB9">
      <w:pPr>
        <w:spacing w:before="240" w:line="480" w:lineRule="auto"/>
        <w:rPr>
          <w:rFonts w:cs="Arial"/>
          <w:b/>
          <w:bCs/>
          <w:szCs w:val="24"/>
        </w:rPr>
      </w:pPr>
      <w:r w:rsidRPr="00A30C7D">
        <w:rPr>
          <w:rFonts w:cs="Arial"/>
          <w:b/>
          <w:bCs/>
          <w:szCs w:val="24"/>
        </w:rPr>
        <w:t>Ward(s):</w:t>
      </w:r>
      <w:r w:rsidR="003020D8">
        <w:rPr>
          <w:rFonts w:cs="Arial"/>
          <w:b/>
          <w:bCs/>
          <w:szCs w:val="24"/>
        </w:rPr>
        <w:tab/>
      </w:r>
      <w:r w:rsidR="003020D8">
        <w:rPr>
          <w:rFonts w:cs="Arial"/>
          <w:b/>
          <w:bCs/>
          <w:szCs w:val="24"/>
        </w:rPr>
        <w:tab/>
      </w:r>
      <w:sdt>
        <w:sdtPr>
          <w:rPr>
            <w:rFonts w:cs="Arial"/>
            <w:szCs w:val="24"/>
          </w:rPr>
          <w:alias w:val="Ward(s)"/>
          <w:tag w:val="Ward(s)"/>
          <w:id w:val="-427583470"/>
          <w:placeholder>
            <w:docPart w:val="BB4FA714CB3944AD9758B6C8E5B0529A"/>
          </w:placeholder>
          <w:showingPlcHdr/>
          <w:dropDownList>
            <w:listItem w:value="Choose an item."/>
            <w:listItem w:displayText="Ward 1" w:value="Ward 1"/>
            <w:listItem w:displayText="Ward 2" w:value="Ward 2"/>
            <w:listItem w:displayText="Ward 3" w:value="Ward 3"/>
            <w:listItem w:displayText="Wards 1 &amp; 2" w:value="Wards 1 &amp; 2"/>
            <w:listItem w:displayText="Wards 2 &amp; 3" w:value="Wards 2 &amp; 3"/>
            <w:listItem w:displayText="Wards 1 &amp; 3" w:value="Wards 1 &amp; 3"/>
            <w:listItem w:displayText="All" w:value="All"/>
          </w:dropDownList>
        </w:sdtPr>
        <w:sdtEndPr>
          <w:rPr>
            <w:b/>
            <w:bCs/>
          </w:rPr>
        </w:sdtEndPr>
        <w:sdtContent>
          <w:r w:rsidR="00D63B59" w:rsidRPr="003F23F2">
            <w:rPr>
              <w:rStyle w:val="PlaceholderText"/>
              <w:color w:val="002060"/>
              <w:szCs w:val="24"/>
            </w:rPr>
            <w:t>Choose an item</w:t>
          </w:r>
        </w:sdtContent>
      </w:sdt>
    </w:p>
    <w:p w14:paraId="6D6DCDFA" w14:textId="77777777" w:rsidR="00A30C7D" w:rsidRPr="00A30C7D" w:rsidRDefault="00A30C7D" w:rsidP="00A30C7D">
      <w:pPr>
        <w:spacing w:line="480" w:lineRule="auto"/>
        <w:rPr>
          <w:rFonts w:cs="Arial"/>
          <w:b/>
          <w:bCs/>
          <w:szCs w:val="24"/>
        </w:rPr>
      </w:pPr>
      <w:r w:rsidRPr="00A30C7D">
        <w:rPr>
          <w:rFonts w:cs="Arial"/>
          <w:b/>
          <w:bCs/>
          <w:szCs w:val="24"/>
        </w:rPr>
        <w:t>Date of Meeting:</w:t>
      </w:r>
      <w:r w:rsidR="003020D8" w:rsidRPr="00F66933">
        <w:rPr>
          <w:rFonts w:cs="Arial"/>
          <w:szCs w:val="24"/>
        </w:rPr>
        <w:tab/>
      </w:r>
      <w:sdt>
        <w:sdtPr>
          <w:rPr>
            <w:rFonts w:cs="Arial"/>
            <w:color w:val="002060"/>
            <w:szCs w:val="24"/>
          </w:rPr>
          <w:alias w:val="Meeting Date"/>
          <w:tag w:val="Meeting Date"/>
          <w:id w:val="645701667"/>
          <w:placeholder>
            <w:docPart w:val="A54CA5D319A24F449728B1A5DE415E25"/>
          </w:placeholder>
          <w:showingPlcHdr/>
          <w:date w:fullDate="2025-02-25T00:00:00Z">
            <w:dateFormat w:val="MMMM d, yyyy"/>
            <w:lid w:val="en-US"/>
            <w:storeMappedDataAs w:val="dateTime"/>
            <w:calendar w:val="gregorian"/>
          </w:date>
        </w:sdtPr>
        <w:sdtEndPr>
          <w:rPr>
            <w:color w:val="auto"/>
          </w:rPr>
        </w:sdtEndPr>
        <w:sdtContent>
          <w:r w:rsidR="00D63B59" w:rsidRPr="003F23F2">
            <w:rPr>
              <w:rStyle w:val="PlaceholderText"/>
              <w:color w:val="002060"/>
            </w:rPr>
            <w:t>Click or tap to enter a date.</w:t>
          </w:r>
        </w:sdtContent>
      </w:sdt>
    </w:p>
    <w:p w14:paraId="2883CF5B" w14:textId="77777777" w:rsidR="00692305" w:rsidRPr="004C7CB9" w:rsidRDefault="00A30C7D" w:rsidP="004C7CB9">
      <w:pPr>
        <w:pBdr>
          <w:bottom w:val="single" w:sz="4" w:space="12" w:color="auto"/>
        </w:pBdr>
        <w:ind w:left="2160" w:hanging="2160"/>
        <w:rPr>
          <w:rFonts w:cs="Arial"/>
          <w:szCs w:val="24"/>
        </w:rPr>
      </w:pPr>
      <w:r w:rsidRPr="00F66933">
        <w:rPr>
          <w:rFonts w:cs="Arial"/>
          <w:b/>
          <w:bCs/>
          <w:szCs w:val="24"/>
        </w:rPr>
        <w:t>Reference:</w:t>
      </w:r>
      <w:r w:rsidR="00F66933" w:rsidRPr="00F66933">
        <w:rPr>
          <w:rFonts w:cs="Arial"/>
          <w:b/>
          <w:bCs/>
          <w:szCs w:val="24"/>
        </w:rPr>
        <w:tab/>
      </w:r>
      <w:sdt>
        <w:sdtPr>
          <w:rPr>
            <w:rFonts w:cs="Arial"/>
            <w:color w:val="002060"/>
            <w:szCs w:val="24"/>
          </w:rPr>
          <w:alias w:val="Reference"/>
          <w:tag w:val="Reference"/>
          <w:id w:val="665366622"/>
          <w:placeholder>
            <w:docPart w:val="9ACA4CC654CD48E3A7DF94B7D994B5DF"/>
          </w:placeholder>
          <w:showingPlcHdr/>
        </w:sdtPr>
        <w:sdtEndPr>
          <w:rPr>
            <w:b/>
            <w:bCs/>
            <w:color w:val="auto"/>
          </w:rPr>
        </w:sdtEndPr>
        <w:sdtContent>
          <w:r w:rsidR="00B30F09" w:rsidRPr="003F23F2">
            <w:rPr>
              <w:rStyle w:val="PlaceholderText"/>
              <w:color w:val="002060"/>
            </w:rPr>
            <w:t xml:space="preserve">Click here to enter text. </w:t>
          </w:r>
          <w:bookmarkStart w:id="0" w:name="_Hlk203548508"/>
          <w:r w:rsidR="00B30F09" w:rsidRPr="003F23F2">
            <w:rPr>
              <w:color w:val="002060"/>
            </w:rPr>
            <w:t>List previous reports and/or by-laws related to this report. If none, type N/A.</w:t>
          </w:r>
          <w:bookmarkEnd w:id="0"/>
        </w:sdtContent>
      </w:sdt>
    </w:p>
    <w:p w14:paraId="63B6A050" w14:textId="77777777" w:rsidR="00F66933" w:rsidRPr="00EF7A9B" w:rsidRDefault="00F66933" w:rsidP="001811B0">
      <w:pPr>
        <w:pStyle w:val="Heading1"/>
      </w:pPr>
      <w:r w:rsidRPr="00EF7A9B">
        <w:t>Recommendation:</w:t>
      </w:r>
    </w:p>
    <w:sdt>
      <w:sdtPr>
        <w:rPr>
          <w:rFonts w:cs="Arial"/>
          <w:szCs w:val="24"/>
        </w:rPr>
        <w:alias w:val="CCRecommendation"/>
        <w:tag w:val="CCRecommendation"/>
        <w:id w:val="1361861934"/>
        <w:lock w:val="sdtLocked"/>
        <w:placeholder>
          <w:docPart w:val="6860DFA1294B497D89E1E64EE541F4F0"/>
        </w:placeholder>
        <w15:color w:val="FF0000"/>
      </w:sdtPr>
      <w:sdtEndPr/>
      <w:sdtContent>
        <w:p w14:paraId="55A0C066" w14:textId="423A3914" w:rsidR="00E5371F" w:rsidRPr="00E5371F" w:rsidRDefault="00E5371F" w:rsidP="00E5371F">
          <w:pPr>
            <w:rPr>
              <w:rFonts w:eastAsia="Times New Roman"/>
              <w:b/>
              <w:bCs/>
              <w:lang w:val="en-CA"/>
            </w:rPr>
          </w:pPr>
          <w:r w:rsidRPr="00E5371F">
            <w:rPr>
              <w:rFonts w:eastAsia="Times New Roman"/>
              <w:b/>
              <w:bCs/>
              <w:lang w:val="en-CA"/>
            </w:rPr>
            <w:t xml:space="preserve">Recommendation </w:t>
          </w:r>
        </w:p>
        <w:p w14:paraId="1301E2E6" w14:textId="77777777" w:rsidR="00E5371F" w:rsidRPr="00E5371F" w:rsidRDefault="00E5371F" w:rsidP="00E5371F">
          <w:pPr>
            <w:spacing w:after="120"/>
            <w:jc w:val="both"/>
            <w:rPr>
              <w:rFonts w:eastAsia="Times New Roman"/>
              <w:lang w:val="en-CA"/>
            </w:rPr>
          </w:pPr>
          <w:r w:rsidRPr="00E5371F">
            <w:rPr>
              <w:rFonts w:eastAsia="Times New Roman"/>
              <w:lang w:val="en-CA"/>
            </w:rPr>
            <w:t xml:space="preserve">That City Council: </w:t>
          </w:r>
        </w:p>
        <w:p w14:paraId="4A6A3CDD" w14:textId="77777777" w:rsidR="00E5371F" w:rsidRPr="00E5371F" w:rsidRDefault="00E5371F" w:rsidP="00E5371F">
          <w:pPr>
            <w:numPr>
              <w:ilvl w:val="0"/>
              <w:numId w:val="37"/>
            </w:numPr>
            <w:spacing w:after="120"/>
            <w:ind w:left="709"/>
            <w:jc w:val="both"/>
            <w:rPr>
              <w:rFonts w:eastAsia="Times New Roman"/>
              <w:szCs w:val="24"/>
            </w:rPr>
          </w:pPr>
          <w:r w:rsidRPr="00E5371F">
            <w:rPr>
              <w:rFonts w:eastAsia="Times New Roman"/>
              <w:szCs w:val="24"/>
            </w:rPr>
            <w:t>Approve the application to amend The Regina Zoning Bylaw, 2019 by: a. Rezoning property located at 120 Broad Street, as shown in Appendix A-2 – Zoning (Existing &amp; Proposed), and legally described as Lot B, Block 40, Plan No. 72R23442, from MH – Mixed High-Rise Zone to RH – Residential High-Rise Zone.</w:t>
          </w:r>
        </w:p>
        <w:p w14:paraId="6CB59D49" w14:textId="77777777" w:rsidR="00E5371F" w:rsidRDefault="00E5371F" w:rsidP="00E5371F">
          <w:pPr>
            <w:numPr>
              <w:ilvl w:val="0"/>
              <w:numId w:val="37"/>
            </w:numPr>
            <w:spacing w:after="120"/>
            <w:ind w:left="709"/>
            <w:jc w:val="both"/>
            <w:rPr>
              <w:rFonts w:eastAsia="Times New Roman"/>
              <w:szCs w:val="24"/>
            </w:rPr>
          </w:pPr>
          <w:r w:rsidRPr="00E5371F">
            <w:rPr>
              <w:rFonts w:eastAsia="Times New Roman"/>
              <w:szCs w:val="24"/>
            </w:rPr>
            <w:t xml:space="preserve">Amending Zoning Map 2691(A) accordingly. </w:t>
          </w:r>
        </w:p>
        <w:p w14:paraId="12B14352" w14:textId="77777777" w:rsidR="00E5371F" w:rsidRDefault="00E5371F" w:rsidP="00E5371F">
          <w:pPr>
            <w:spacing w:after="120"/>
            <w:ind w:left="349"/>
            <w:jc w:val="both"/>
            <w:rPr>
              <w:rFonts w:eastAsia="Times New Roman"/>
              <w:szCs w:val="24"/>
            </w:rPr>
          </w:pPr>
        </w:p>
        <w:p w14:paraId="68ADC3AC" w14:textId="0E5FF7C7" w:rsidR="00E5371F" w:rsidRPr="00E5371F" w:rsidRDefault="00E5371F" w:rsidP="00E5371F">
          <w:pPr>
            <w:spacing w:after="120"/>
            <w:ind w:left="349"/>
            <w:jc w:val="both"/>
            <w:rPr>
              <w:rFonts w:eastAsia="Times New Roman"/>
              <w:szCs w:val="24"/>
            </w:rPr>
          </w:pPr>
          <w:r w:rsidRPr="00E5371F">
            <w:rPr>
              <w:rFonts w:eastAsia="Times New Roman"/>
              <w:szCs w:val="24"/>
            </w:rPr>
            <w:t xml:space="preserve">2. Instruct the City Solicitor to prepare the necessary bylaw(s) to </w:t>
          </w:r>
          <w:proofErr w:type="gramStart"/>
          <w:r w:rsidRPr="00E5371F">
            <w:rPr>
              <w:rFonts w:eastAsia="Times New Roman"/>
              <w:szCs w:val="24"/>
            </w:rPr>
            <w:t>give</w:t>
          </w:r>
          <w:proofErr w:type="gramEnd"/>
          <w:r w:rsidRPr="00E5371F">
            <w:rPr>
              <w:rFonts w:eastAsia="Times New Roman"/>
              <w:szCs w:val="24"/>
            </w:rPr>
            <w:t xml:space="preserve"> effect </w:t>
          </w:r>
          <w:proofErr w:type="gramStart"/>
          <w:r w:rsidRPr="00E5371F">
            <w:rPr>
              <w:rFonts w:eastAsia="Times New Roman"/>
              <w:szCs w:val="24"/>
            </w:rPr>
            <w:t>to</w:t>
          </w:r>
          <w:proofErr w:type="gramEnd"/>
          <w:r w:rsidRPr="00E5371F">
            <w:rPr>
              <w:rFonts w:eastAsia="Times New Roman"/>
              <w:szCs w:val="24"/>
            </w:rPr>
            <w:t xml:space="preserve"> the recommendations to be brought forward following approval of the recommendations and the required public notice.</w:t>
          </w:r>
        </w:p>
        <w:p w14:paraId="7030F720" w14:textId="4EAC9D17" w:rsidR="00553636" w:rsidRPr="00321E0B" w:rsidRDefault="00A10A0D" w:rsidP="00321E0B">
          <w:pPr>
            <w:rPr>
              <w:rFonts w:cs="Arial"/>
              <w:szCs w:val="24"/>
            </w:rPr>
          </w:pPr>
        </w:p>
      </w:sdtContent>
    </w:sdt>
    <w:p w14:paraId="21856D34" w14:textId="77777777" w:rsidR="006A23E2" w:rsidRPr="00F66933" w:rsidRDefault="009B0CAB" w:rsidP="001811B0">
      <w:pPr>
        <w:pStyle w:val="Heading1"/>
      </w:pPr>
      <w:r w:rsidRPr="00F66933">
        <w:t>Background</w:t>
      </w:r>
      <w:r w:rsidR="000B540B" w:rsidRPr="00F66933">
        <w:t>:</w:t>
      </w:r>
    </w:p>
    <w:sdt>
      <w:sdtPr>
        <w:rPr>
          <w:rFonts w:cs="Arial"/>
          <w:szCs w:val="24"/>
        </w:rPr>
        <w:id w:val="899176168"/>
        <w:placeholder>
          <w:docPart w:val="EDA3348F90D8418F801B3C3282BBC1E9"/>
        </w:placeholder>
        <w:showingPlcHdr/>
      </w:sdtPr>
      <w:sdtEndPr>
        <w:rPr>
          <w:rFonts w:cs="Times New Roman"/>
          <w:szCs w:val="20"/>
        </w:rPr>
      </w:sdtEndPr>
      <w:sdtContent>
        <w:p w14:paraId="16BB30FF" w14:textId="77777777" w:rsidR="00CA4E3B" w:rsidRPr="00AF0A10" w:rsidRDefault="00D63B59" w:rsidP="001811B0">
          <w:pPr>
            <w:rPr>
              <w:rStyle w:val="PlaceholderText"/>
              <w:color w:val="002060"/>
            </w:rPr>
          </w:pPr>
          <w:r w:rsidRPr="00AF0A10">
            <w:rPr>
              <w:rStyle w:val="PlaceholderText"/>
              <w:color w:val="002060"/>
            </w:rPr>
            <w:t xml:space="preserve">Click here to enter text. </w:t>
          </w:r>
        </w:p>
        <w:p w14:paraId="26535698" w14:textId="77777777" w:rsidR="001811B0" w:rsidRPr="001811B0" w:rsidRDefault="00D63B59" w:rsidP="001811B0">
          <w:pPr>
            <w:rPr>
              <w:rFonts w:cs="Arial"/>
              <w:szCs w:val="24"/>
            </w:rPr>
          </w:pPr>
          <w:r w:rsidRPr="00AF0A10">
            <w:rPr>
              <w:rStyle w:val="PlaceholderText"/>
              <w:color w:val="002060"/>
            </w:rPr>
            <w:t xml:space="preserve">If it includes subheadings, continue with the Heading 2 Style. Ensure that all inserted images/tables have alt-text descriptions. Where lists are included, remember to use the bullets/numbering options under the Paragraph tools. Text formatting is set to be left-aligned, please do not Justify. If more than one line space is required between paragraphs/sections, use the Line and Paragraph Spacing option under the Paragraph tools.  </w:t>
          </w:r>
        </w:p>
      </w:sdtContent>
    </w:sdt>
    <w:p w14:paraId="662DC249" w14:textId="77777777" w:rsidR="002B7BAE" w:rsidRDefault="009B0CAB" w:rsidP="001811B0">
      <w:pPr>
        <w:pStyle w:val="Heading1"/>
      </w:pPr>
      <w:r w:rsidRPr="00F66933">
        <w:lastRenderedPageBreak/>
        <w:t>Discussion</w:t>
      </w:r>
      <w:r w:rsidR="000B540B" w:rsidRPr="00F66933">
        <w:t>:</w:t>
      </w:r>
    </w:p>
    <w:sdt>
      <w:sdtPr>
        <w:id w:val="-924565542"/>
        <w:placeholder>
          <w:docPart w:val="A3D549A087C9469F8CD3A8F3B0DDF679"/>
        </w:placeholder>
        <w:showingPlcHdr/>
      </w:sdtPr>
      <w:sdtEndPr/>
      <w:sdtContent>
        <w:bookmarkStart w:id="1" w:name="_Hlk201584295" w:displacedByCustomXml="prev"/>
        <w:p w14:paraId="048345C9" w14:textId="77777777" w:rsidR="00CA4E3B" w:rsidRPr="00AF0A10" w:rsidRDefault="00D63B59" w:rsidP="00321E0B">
          <w:pPr>
            <w:rPr>
              <w:rStyle w:val="PlaceholderText"/>
              <w:color w:val="002060"/>
            </w:rPr>
          </w:pPr>
          <w:r w:rsidRPr="00AF0A10">
            <w:rPr>
              <w:rStyle w:val="PlaceholderText"/>
              <w:color w:val="002060"/>
            </w:rPr>
            <w:t xml:space="preserve">Click here to enter text. </w:t>
          </w:r>
        </w:p>
        <w:p w14:paraId="3B18ECA3" w14:textId="77777777" w:rsidR="00321E0B" w:rsidRPr="00321E0B" w:rsidRDefault="00D63B59" w:rsidP="00321E0B">
          <w:r w:rsidRPr="00AF0A10">
            <w:rPr>
              <w:rStyle w:val="PlaceholderText"/>
              <w:color w:val="002060"/>
            </w:rPr>
            <w:t xml:space="preserve">If it includes subheadings, continue with the Heading 2 Style. Ensure that all inserted images/tables have alt-text descriptions. Where lists are included, remember to use the bullets/numbering options under the Paragraph tools. Text formatting is set to be left-aligned, please do not Justify. If more than one line space is required between paragraphs/sections, use the Line and Paragraph Spacing option under the Paragraph tools.  </w:t>
          </w:r>
        </w:p>
        <w:bookmarkEnd w:id="1" w:displacedByCustomXml="next"/>
      </w:sdtContent>
    </w:sdt>
    <w:p w14:paraId="463B0108" w14:textId="77777777" w:rsidR="006A23E2" w:rsidRDefault="009B0CAB" w:rsidP="001811B0">
      <w:pPr>
        <w:pStyle w:val="Heading1"/>
      </w:pPr>
      <w:r w:rsidRPr="00F66933">
        <w:t>Financial Implications:</w:t>
      </w:r>
    </w:p>
    <w:sdt>
      <w:sdtPr>
        <w:id w:val="100766027"/>
        <w:placeholder>
          <w:docPart w:val="91E72D3215F34C3A9559A655B8CCB699"/>
        </w:placeholder>
        <w:showingPlcHdr/>
      </w:sdtPr>
      <w:sdtEndPr/>
      <w:sdtContent>
        <w:p w14:paraId="60A3653F" w14:textId="77777777" w:rsidR="00CA4E3B" w:rsidRPr="00AF0A10" w:rsidRDefault="00D63B59" w:rsidP="00EC7260">
          <w:pPr>
            <w:rPr>
              <w:rStyle w:val="PlaceholderText"/>
              <w:color w:val="002060"/>
            </w:rPr>
          </w:pPr>
          <w:r w:rsidRPr="00AF0A10">
            <w:rPr>
              <w:rStyle w:val="PlaceholderText"/>
              <w:color w:val="002060"/>
            </w:rPr>
            <w:t xml:space="preserve">Click here to enter text. </w:t>
          </w:r>
        </w:p>
        <w:p w14:paraId="77701DD1" w14:textId="77777777" w:rsidR="00B41DB7" w:rsidRPr="00321E0B" w:rsidRDefault="00D63B59" w:rsidP="00EC7260">
          <w:r w:rsidRPr="00AF0A10">
            <w:rPr>
              <w:rStyle w:val="PlaceholderText"/>
              <w:color w:val="002060"/>
            </w:rPr>
            <w:t xml:space="preserve">If it includes subheadings, continue with the Heading 2 Style. Ensure that all inserted images/tables have alt-text descriptions. Where lists are included, remember to use the bullets/numbering options under the Paragraph tools. Text formatting is set to be left-aligned, please do not Justify. If more than one line space is required between paragraphs/sections, use the Line and Paragraph Spacing option under the Paragraph tools. If no content is available for this section, type N/A </w:t>
          </w:r>
        </w:p>
      </w:sdtContent>
    </w:sdt>
    <w:p w14:paraId="2334C567" w14:textId="77777777" w:rsidR="00C50ADE" w:rsidRDefault="009B0CAB" w:rsidP="001811B0">
      <w:pPr>
        <w:pStyle w:val="Heading1"/>
      </w:pPr>
      <w:r w:rsidRPr="00F66933">
        <w:t>Communication Issues</w:t>
      </w:r>
      <w:r w:rsidR="000B540B" w:rsidRPr="00F66933">
        <w:t>:</w:t>
      </w:r>
    </w:p>
    <w:sdt>
      <w:sdtPr>
        <w:alias w:val="Communication Issues"/>
        <w:tag w:val="Communication Issues"/>
        <w:id w:val="1094515881"/>
        <w:placeholder>
          <w:docPart w:val="AD9CF73FE9FA4ED09CA9F8A8CBBF4F79"/>
        </w:placeholder>
        <w:showingPlcHdr/>
      </w:sdtPr>
      <w:sdtEndPr/>
      <w:sdtContent>
        <w:p w14:paraId="3A85B83D" w14:textId="77777777" w:rsidR="00CA4E3B" w:rsidRPr="00AF0A10" w:rsidRDefault="006B1417" w:rsidP="006B1417">
          <w:pPr>
            <w:rPr>
              <w:rStyle w:val="PlaceholderText"/>
              <w:color w:val="002060"/>
            </w:rPr>
          </w:pPr>
          <w:r w:rsidRPr="00AF0A10">
            <w:rPr>
              <w:rStyle w:val="PlaceholderText"/>
              <w:color w:val="002060"/>
            </w:rPr>
            <w:t>Click here to enter text.</w:t>
          </w:r>
        </w:p>
        <w:p w14:paraId="36F9E25D" w14:textId="77777777" w:rsidR="001811B0" w:rsidRPr="001811B0" w:rsidRDefault="006B1417" w:rsidP="006B1417">
          <w:r w:rsidRPr="00AF0A10">
            <w:rPr>
              <w:rStyle w:val="PlaceholderText"/>
              <w:color w:val="002060"/>
            </w:rPr>
            <w:t xml:space="preserve">If it includes subheadings, continue with the Heading 2 Style. Ensure that all inserted images/tables have alt-text descriptions. Where lists are included, remember to use the bullets/numbering options under the Paragraph tools. Text formatting is set to be left-aligned, please do not Justify. If more than one line space is required between paragraphs/sections, use the Line and Paragraph Spacing option under the Paragraph tools.  If no content is available for this section, type N/A </w:t>
          </w:r>
        </w:p>
      </w:sdtContent>
    </w:sdt>
    <w:p w14:paraId="2B6DDA56" w14:textId="77777777" w:rsidR="00C50ADE" w:rsidRDefault="00C50ADE" w:rsidP="001811B0">
      <w:pPr>
        <w:pStyle w:val="Heading1"/>
      </w:pPr>
      <w:r w:rsidRPr="00F66933">
        <w:t xml:space="preserve">Relationship </w:t>
      </w:r>
      <w:proofErr w:type="gramStart"/>
      <w:r w:rsidRPr="00F66933">
        <w:t>to</w:t>
      </w:r>
      <w:proofErr w:type="gramEnd"/>
      <w:r w:rsidRPr="00F66933">
        <w:t xml:space="preserve"> </w:t>
      </w:r>
      <w:r w:rsidR="00064F6E" w:rsidRPr="00F66933">
        <w:t xml:space="preserve">the </w:t>
      </w:r>
      <w:r w:rsidRPr="00F66933">
        <w:t>Strategic Plan:</w:t>
      </w:r>
    </w:p>
    <w:sdt>
      <w:sdtPr>
        <w:id w:val="487144247"/>
        <w:placeholder>
          <w:docPart w:val="E5D7FFA3BD5148A2BADF70041BEC5A2C"/>
        </w:placeholder>
        <w:showingPlcHdr/>
      </w:sdtPr>
      <w:sdtEndPr/>
      <w:sdtContent>
        <w:bookmarkStart w:id="2" w:name="_Hlk201584393" w:displacedByCustomXml="prev"/>
        <w:p w14:paraId="305DD2D6" w14:textId="77777777" w:rsidR="00CA4E3B" w:rsidRPr="00AF0A10" w:rsidRDefault="001B02E2" w:rsidP="00321E0B">
          <w:pPr>
            <w:rPr>
              <w:color w:val="002060"/>
            </w:rPr>
          </w:pPr>
          <w:r w:rsidRPr="00AF0A10">
            <w:rPr>
              <w:rStyle w:val="PlaceholderText"/>
              <w:color w:val="002060"/>
            </w:rPr>
            <w:t xml:space="preserve">Click here to enter text and reference the appropriate section(s) of the Strategic Plan To view a copy of the strategic plan, visit: </w:t>
          </w:r>
          <w:hyperlink r:id="rId12" w:history="1">
            <w:r w:rsidR="00034493" w:rsidRPr="00AF0A10">
              <w:rPr>
                <w:rStyle w:val="Hyperlink"/>
                <w:color w:val="002060"/>
              </w:rPr>
              <w:t>ajax.ca/Action26</w:t>
            </w:r>
          </w:hyperlink>
          <w:r w:rsidR="00034493" w:rsidRPr="00AF0A10">
            <w:rPr>
              <w:color w:val="002060"/>
            </w:rPr>
            <w:t>.</w:t>
          </w:r>
        </w:p>
        <w:p w14:paraId="1A6E1B0F" w14:textId="77777777" w:rsidR="00321E0B" w:rsidRPr="00321E0B" w:rsidRDefault="001B02E2" w:rsidP="00321E0B">
          <w:r w:rsidRPr="00AF0A10">
            <w:rPr>
              <w:rStyle w:val="PlaceholderText"/>
              <w:color w:val="002060"/>
            </w:rPr>
            <w:t>If no content is available for this section, type N/A</w:t>
          </w:r>
        </w:p>
        <w:bookmarkEnd w:id="2" w:displacedByCustomXml="next"/>
      </w:sdtContent>
    </w:sdt>
    <w:p w14:paraId="0D10D496" w14:textId="77777777" w:rsidR="000B540B" w:rsidRDefault="009B0CAB" w:rsidP="001811B0">
      <w:pPr>
        <w:pStyle w:val="Heading1"/>
      </w:pPr>
      <w:r w:rsidRPr="00F66933">
        <w:t>Conclusion</w:t>
      </w:r>
      <w:r w:rsidR="000B540B" w:rsidRPr="00F66933">
        <w:t>:</w:t>
      </w:r>
    </w:p>
    <w:sdt>
      <w:sdtPr>
        <w:id w:val="-282500066"/>
        <w:placeholder>
          <w:docPart w:val="908EB19971A843359F6B8821976B75D0"/>
        </w:placeholder>
        <w:showingPlcHdr/>
      </w:sdtPr>
      <w:sdtEndPr/>
      <w:sdtContent>
        <w:p w14:paraId="59B83291" w14:textId="77777777" w:rsidR="006A75DE" w:rsidRPr="00AF0A10" w:rsidRDefault="006659A4" w:rsidP="006659A4">
          <w:pPr>
            <w:rPr>
              <w:rStyle w:val="PlaceholderText"/>
              <w:color w:val="002060"/>
            </w:rPr>
          </w:pPr>
          <w:r w:rsidRPr="00AF0A10">
            <w:rPr>
              <w:rStyle w:val="PlaceholderText"/>
              <w:color w:val="002060"/>
            </w:rPr>
            <w:t>Click here to enter text</w:t>
          </w:r>
          <w:r w:rsidR="001B02E2" w:rsidRPr="00AF0A10">
            <w:rPr>
              <w:rStyle w:val="PlaceholderText"/>
              <w:color w:val="002060"/>
            </w:rPr>
            <w:t>.</w:t>
          </w:r>
        </w:p>
        <w:p w14:paraId="0A78C7BC" w14:textId="77777777" w:rsidR="006405EB" w:rsidRPr="00F66933" w:rsidRDefault="006405EB" w:rsidP="006659A4">
          <w:r w:rsidRPr="00AF0A10">
            <w:rPr>
              <w:rStyle w:val="PlaceholderText"/>
              <w:color w:val="002060"/>
            </w:rPr>
            <w:t>Text formatting is set to be left-aligned, please do not Justify. If more than one line space is required between paragraphs/sections, use the Line and Paragraph Spacing option under the Paragraph tools.</w:t>
          </w:r>
        </w:p>
      </w:sdtContent>
    </w:sdt>
    <w:p w14:paraId="56932FB8" w14:textId="77777777" w:rsidR="00D63B59" w:rsidRDefault="00D63B59" w:rsidP="00D63B59">
      <w:pPr>
        <w:pStyle w:val="Heading1"/>
      </w:pPr>
      <w:r w:rsidRPr="00F66933">
        <w:t>Attachment</w:t>
      </w:r>
      <w:r>
        <w:t>(</w:t>
      </w:r>
      <w:r w:rsidRPr="00F66933">
        <w:t>s</w:t>
      </w:r>
      <w:r>
        <w:t>)</w:t>
      </w:r>
      <w:r w:rsidRPr="00F66933">
        <w:t xml:space="preserve">: </w:t>
      </w:r>
    </w:p>
    <w:sdt>
      <w:sdtPr>
        <w:rPr>
          <w:color w:val="002060"/>
        </w:rPr>
        <w:alias w:val="Attachments"/>
        <w:tag w:val="Attachments"/>
        <w:id w:val="-1621601449"/>
        <w:placeholder>
          <w:docPart w:val="008ACB017E184B82970519F6D718A0EF"/>
        </w:placeholder>
      </w:sdtPr>
      <w:sdtEndPr/>
      <w:sdtContent>
        <w:p w14:paraId="679A7710" w14:textId="77777777" w:rsidR="00D63B59" w:rsidRPr="00AF0A10" w:rsidRDefault="00D63B59" w:rsidP="000865EF">
          <w:pPr>
            <w:pStyle w:val="ListParagraph"/>
            <w:numPr>
              <w:ilvl w:val="0"/>
              <w:numId w:val="36"/>
            </w:numPr>
            <w:ind w:left="1080" w:hanging="1080"/>
            <w:rPr>
              <w:color w:val="002060"/>
            </w:rPr>
          </w:pPr>
          <w:r w:rsidRPr="00AF0A10">
            <w:rPr>
              <w:rStyle w:val="PlaceholderText"/>
              <w:color w:val="002060"/>
            </w:rPr>
            <w:t xml:space="preserve">Click here to enter text. </w:t>
          </w:r>
          <w:r w:rsidR="00CA4E3B" w:rsidRPr="00AF0A10">
            <w:rPr>
              <w:rStyle w:val="PlaceholderText"/>
              <w:color w:val="002060"/>
            </w:rPr>
            <w:br/>
          </w:r>
          <w:r w:rsidRPr="00AF0A10">
            <w:rPr>
              <w:rStyle w:val="PlaceholderText"/>
              <w:color w:val="002060"/>
            </w:rPr>
            <w:t>If no Attachments are included; delete text from this section of the report</w:t>
          </w:r>
          <w:r w:rsidR="000865EF" w:rsidRPr="00AF0A10">
            <w:rPr>
              <w:rStyle w:val="PlaceholderText"/>
              <w:color w:val="002060"/>
            </w:rPr>
            <w:t xml:space="preserve"> </w:t>
          </w:r>
          <w:r w:rsidRPr="00AF0A10">
            <w:rPr>
              <w:rStyle w:val="PlaceholderText"/>
              <w:color w:val="002060"/>
            </w:rPr>
            <w:t>and type N/A. If report has more than one attachment, press Enter to</w:t>
          </w:r>
          <w:r w:rsidR="00136E43" w:rsidRPr="00AF0A10">
            <w:rPr>
              <w:rStyle w:val="PlaceholderText"/>
              <w:color w:val="002060"/>
            </w:rPr>
            <w:t xml:space="preserve"> </w:t>
          </w:r>
          <w:r w:rsidRPr="00AF0A10">
            <w:rPr>
              <w:rStyle w:val="PlaceholderText"/>
              <w:color w:val="002060"/>
            </w:rPr>
            <w:t>move to the next line.</w:t>
          </w:r>
        </w:p>
      </w:sdtContent>
    </w:sdt>
    <w:p w14:paraId="2BD69D1F" w14:textId="77777777" w:rsidR="00C31946" w:rsidRPr="00321E0B" w:rsidRDefault="003712AD" w:rsidP="001811B0">
      <w:pPr>
        <w:pStyle w:val="Heading1"/>
        <w:rPr>
          <w:sz w:val="24"/>
          <w:szCs w:val="22"/>
        </w:rPr>
      </w:pPr>
      <w:r w:rsidRPr="00F66933">
        <w:lastRenderedPageBreak/>
        <w:t>Prepared by:</w:t>
      </w:r>
      <w:r w:rsidR="00AD4905" w:rsidRPr="00F66933">
        <w:t xml:space="preserve"> </w:t>
      </w:r>
    </w:p>
    <w:p w14:paraId="63566ED9" w14:textId="77777777" w:rsidR="00C31946" w:rsidRPr="00AF0A10" w:rsidRDefault="00A10A0D" w:rsidP="00EF7A9B">
      <w:pPr>
        <w:tabs>
          <w:tab w:val="left" w:pos="720"/>
          <w:tab w:val="left" w:pos="1440"/>
          <w:tab w:val="left" w:pos="2160"/>
          <w:tab w:val="left" w:pos="2880"/>
          <w:tab w:val="left" w:pos="3900"/>
        </w:tabs>
        <w:rPr>
          <w:rFonts w:cs="Arial"/>
          <w:color w:val="002060"/>
          <w:szCs w:val="24"/>
        </w:rPr>
      </w:pPr>
      <w:sdt>
        <w:sdtPr>
          <w:rPr>
            <w:rFonts w:cs="Arial"/>
            <w:color w:val="002060"/>
            <w:szCs w:val="24"/>
          </w:rPr>
          <w:alias w:val="Report Author's Name"/>
          <w:tag w:val="Report Author's Name"/>
          <w:id w:val="-2102243890"/>
          <w:placeholder>
            <w:docPart w:val="6CC83DD8084B455983185A41EDE6C767"/>
          </w:placeholder>
          <w:showingPlcHdr/>
        </w:sdtPr>
        <w:sdtEndPr/>
        <w:sdtContent>
          <w:r w:rsidR="006659A4" w:rsidRPr="00AF0A10">
            <w:rPr>
              <w:rStyle w:val="PlaceholderText"/>
              <w:color w:val="002060"/>
            </w:rPr>
            <w:t>Enter Report Author’s Name – Title (if multiple authors, press</w:t>
          </w:r>
          <w:r w:rsidR="0016531E" w:rsidRPr="00AF0A10">
            <w:rPr>
              <w:rStyle w:val="PlaceholderText"/>
              <w:color w:val="002060"/>
            </w:rPr>
            <w:t xml:space="preserve"> Shift +</w:t>
          </w:r>
          <w:r w:rsidR="006659A4" w:rsidRPr="00AF0A10">
            <w:rPr>
              <w:rStyle w:val="PlaceholderText"/>
              <w:color w:val="002060"/>
            </w:rPr>
            <w:t xml:space="preserve"> Enter once to add entry on a new line)</w:t>
          </w:r>
        </w:sdtContent>
      </w:sdt>
      <w:r w:rsidR="00EF7A9B" w:rsidRPr="00AF0A10">
        <w:rPr>
          <w:rFonts w:cs="Arial"/>
          <w:color w:val="002060"/>
          <w:szCs w:val="24"/>
        </w:rPr>
        <w:t xml:space="preserve"> </w:t>
      </w:r>
    </w:p>
    <w:p w14:paraId="05E76AB4" w14:textId="77777777" w:rsidR="00C31946" w:rsidRPr="00321E0B" w:rsidRDefault="003712AD" w:rsidP="001811B0">
      <w:pPr>
        <w:pStyle w:val="Heading1"/>
        <w:rPr>
          <w:sz w:val="24"/>
          <w:szCs w:val="22"/>
        </w:rPr>
      </w:pPr>
      <w:r w:rsidRPr="00F66933">
        <w:t>Submitted by:</w:t>
      </w:r>
    </w:p>
    <w:p w14:paraId="19F53623" w14:textId="77777777" w:rsidR="00C31946" w:rsidRPr="00F66933" w:rsidRDefault="00A10A0D" w:rsidP="00AD4905">
      <w:pPr>
        <w:tabs>
          <w:tab w:val="left" w:pos="720"/>
          <w:tab w:val="left" w:pos="1440"/>
          <w:tab w:val="left" w:pos="2160"/>
          <w:tab w:val="left" w:pos="2880"/>
          <w:tab w:val="left" w:pos="3900"/>
        </w:tabs>
        <w:rPr>
          <w:rFonts w:cs="Arial"/>
          <w:szCs w:val="24"/>
        </w:rPr>
      </w:pPr>
      <w:sdt>
        <w:sdtPr>
          <w:rPr>
            <w:rFonts w:cs="Arial"/>
            <w:szCs w:val="24"/>
          </w:rPr>
          <w:alias w:val="Department Head Approver"/>
          <w:tag w:val="Department Head Approver"/>
          <w:id w:val="-1269694407"/>
          <w:placeholder>
            <w:docPart w:val="2055E950D1634611ADA49EC8DC53E735"/>
          </w:placeholder>
          <w:showingPlcHdr/>
          <w:comboBox>
            <w:listItem w:value="Choose an item."/>
            <w:listItem w:displayText="Shane Baker – Chief Administrative Officer " w:value="Shane Baker – Chief Administrative Officer "/>
            <w:listItem w:displayText="Aaron Burridge – Fire Chief " w:value="Aaron Burridge – Fire Chief "/>
            <w:listItem w:displayText="Nicole Cooper – Deputy Chief Administrative Officer" w:value="Nicole Cooper – Deputy Chief Administrative Officer"/>
            <w:listItem w:displayText="Christie McLardie – Director of Public &amp; Strategic Affairs" w:value="Christie McLardie – Director of Public &amp; Strategic Affairs"/>
            <w:listItem w:displayText="Dave Meredith – Director of Operations &amp; Environmental Services" w:value="Dave Meredith – Director of Operations &amp; Environmental Services"/>
            <w:listItem w:displayText="Geoff Romanowski – Director of Planning &amp; Development Services" w:value="Geoff Romanowski – Director of Planning &amp; Development Services"/>
            <w:listItem w:displayText="Sarah Vaisler – Chief Librarian Executive Officer" w:value="Sarah Vaisler – Chief Librarian Executive Officer"/>
            <w:listItem w:displayText="Dianne Valentim – Director of Finance" w:value="Dianne Valentim – Director of Finance"/>
            <w:listItem w:displayText="Chris Vida – Director of Recreation &amp; Culture" w:value="Chris Vida – Director of Recreation &amp; Culture"/>
          </w:comboBox>
        </w:sdtPr>
        <w:sdtEndPr/>
        <w:sdtContent>
          <w:r w:rsidR="0012238D" w:rsidRPr="00AF0A10">
            <w:rPr>
              <w:rStyle w:val="PlaceholderText"/>
              <w:color w:val="002060"/>
            </w:rPr>
            <w:t xml:space="preserve">Choose </w:t>
          </w:r>
          <w:r w:rsidR="003D1DF0" w:rsidRPr="00AF0A10">
            <w:rPr>
              <w:rStyle w:val="PlaceholderText"/>
              <w:color w:val="002060"/>
            </w:rPr>
            <w:t>Department Head</w:t>
          </w:r>
          <w:r w:rsidR="0012238D" w:rsidRPr="00AF0A10">
            <w:rPr>
              <w:rStyle w:val="PlaceholderText"/>
              <w:color w:val="002060"/>
            </w:rPr>
            <w:t>.</w:t>
          </w:r>
        </w:sdtContent>
      </w:sdt>
      <w:r w:rsidR="00EF7A9B" w:rsidRPr="00F66933">
        <w:rPr>
          <w:rFonts w:cs="Arial"/>
          <w:szCs w:val="24"/>
        </w:rPr>
        <w:t xml:space="preserve"> </w:t>
      </w:r>
    </w:p>
    <w:p w14:paraId="6F2A9FC6" w14:textId="77777777" w:rsidR="00C31946" w:rsidRDefault="005C517E" w:rsidP="001811B0">
      <w:pPr>
        <w:pStyle w:val="Heading1"/>
      </w:pPr>
      <w:r w:rsidRPr="00F66933">
        <w:t>Approved by:</w:t>
      </w:r>
    </w:p>
    <w:p w14:paraId="51405E92" w14:textId="77777777" w:rsidR="00EF7A9B" w:rsidRDefault="0012238D" w:rsidP="0012238D">
      <w:r>
        <w:t>Shane Baker</w:t>
      </w:r>
      <w:r w:rsidR="006659A4">
        <w:rPr>
          <w:rFonts w:cs="Arial"/>
          <w:szCs w:val="24"/>
        </w:rPr>
        <w:t xml:space="preserve"> </w:t>
      </w:r>
      <w:r w:rsidR="005C517E" w:rsidRPr="00F66933">
        <w:rPr>
          <w:rFonts w:cs="Arial"/>
          <w:szCs w:val="24"/>
        </w:rPr>
        <w:t>– Chief Adm</w:t>
      </w:r>
      <w:r w:rsidR="005C517E" w:rsidRPr="001A01C7">
        <w:rPr>
          <w:rFonts w:cs="Arial"/>
          <w:szCs w:val="22"/>
        </w:rPr>
        <w:t>inistrative Officer</w:t>
      </w:r>
    </w:p>
    <w:sectPr w:rsidR="00EF7A9B" w:rsidSect="00005B60">
      <w:headerReference w:type="even" r:id="rId13"/>
      <w:headerReference w:type="default" r:id="rId14"/>
      <w:pgSz w:w="12240" w:h="15840"/>
      <w:pgMar w:top="1440" w:right="1440" w:bottom="72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F2D6F" w14:textId="77777777" w:rsidR="00A10A0D" w:rsidRDefault="00A10A0D" w:rsidP="003D4301">
      <w:r>
        <w:separator/>
      </w:r>
    </w:p>
    <w:p w14:paraId="7CDEC832" w14:textId="77777777" w:rsidR="00A10A0D" w:rsidRDefault="00A10A0D"/>
    <w:p w14:paraId="09B3344F" w14:textId="77777777" w:rsidR="00A10A0D" w:rsidRDefault="00A10A0D"/>
    <w:p w14:paraId="3AEA5DD7" w14:textId="77777777" w:rsidR="00A10A0D" w:rsidRDefault="00A10A0D" w:rsidP="00C2658A"/>
    <w:p w14:paraId="4C1EE236" w14:textId="77777777" w:rsidR="00A10A0D" w:rsidRDefault="00A10A0D" w:rsidP="00C2658A"/>
    <w:p w14:paraId="57D91B0A" w14:textId="77777777" w:rsidR="00A10A0D" w:rsidRDefault="00A10A0D" w:rsidP="00C2658A"/>
  </w:endnote>
  <w:endnote w:type="continuationSeparator" w:id="0">
    <w:p w14:paraId="7B34F5FE" w14:textId="77777777" w:rsidR="00A10A0D" w:rsidRDefault="00A10A0D" w:rsidP="003D4301">
      <w:r>
        <w:continuationSeparator/>
      </w:r>
    </w:p>
    <w:p w14:paraId="39CE0710" w14:textId="77777777" w:rsidR="00A10A0D" w:rsidRDefault="00A10A0D"/>
    <w:p w14:paraId="2FF1B8F8" w14:textId="77777777" w:rsidR="00A10A0D" w:rsidRDefault="00A10A0D"/>
    <w:p w14:paraId="6751D8DC" w14:textId="77777777" w:rsidR="00A10A0D" w:rsidRDefault="00A10A0D" w:rsidP="00C2658A"/>
    <w:p w14:paraId="49F956CC" w14:textId="77777777" w:rsidR="00A10A0D" w:rsidRDefault="00A10A0D" w:rsidP="00C2658A"/>
    <w:p w14:paraId="7D83B901" w14:textId="77777777" w:rsidR="00A10A0D" w:rsidRDefault="00A10A0D" w:rsidP="00C265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ED983" w14:textId="77777777" w:rsidR="00A10A0D" w:rsidRDefault="00A10A0D" w:rsidP="003D4301">
      <w:r>
        <w:separator/>
      </w:r>
    </w:p>
    <w:p w14:paraId="199B5454" w14:textId="77777777" w:rsidR="00A10A0D" w:rsidRDefault="00A10A0D"/>
    <w:p w14:paraId="76FED6E8" w14:textId="77777777" w:rsidR="00A10A0D" w:rsidRDefault="00A10A0D"/>
    <w:p w14:paraId="29876B8F" w14:textId="77777777" w:rsidR="00A10A0D" w:rsidRDefault="00A10A0D" w:rsidP="00C2658A"/>
    <w:p w14:paraId="4B36085E" w14:textId="77777777" w:rsidR="00A10A0D" w:rsidRDefault="00A10A0D" w:rsidP="00C2658A"/>
    <w:p w14:paraId="72EBD98F" w14:textId="77777777" w:rsidR="00A10A0D" w:rsidRDefault="00A10A0D" w:rsidP="00C2658A"/>
  </w:footnote>
  <w:footnote w:type="continuationSeparator" w:id="0">
    <w:p w14:paraId="52009B4C" w14:textId="77777777" w:rsidR="00A10A0D" w:rsidRDefault="00A10A0D" w:rsidP="003D4301">
      <w:r>
        <w:continuationSeparator/>
      </w:r>
    </w:p>
    <w:p w14:paraId="7C528FAB" w14:textId="77777777" w:rsidR="00A10A0D" w:rsidRDefault="00A10A0D"/>
    <w:p w14:paraId="065E83E4" w14:textId="77777777" w:rsidR="00A10A0D" w:rsidRDefault="00A10A0D"/>
    <w:p w14:paraId="72F6838A" w14:textId="77777777" w:rsidR="00A10A0D" w:rsidRDefault="00A10A0D" w:rsidP="00C2658A"/>
    <w:p w14:paraId="76212A6F" w14:textId="77777777" w:rsidR="00A10A0D" w:rsidRDefault="00A10A0D" w:rsidP="00C2658A"/>
    <w:p w14:paraId="7165D457" w14:textId="77777777" w:rsidR="00A10A0D" w:rsidRDefault="00A10A0D" w:rsidP="00C265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E3D44" w14:textId="77777777" w:rsidR="00F569E2" w:rsidRDefault="00F569E2">
    <w:pPr>
      <w:pStyle w:val="Header"/>
    </w:pPr>
  </w:p>
  <w:p w14:paraId="09D132B9" w14:textId="77777777" w:rsidR="00564E63" w:rsidRDefault="00564E63"/>
  <w:p w14:paraId="39938E97" w14:textId="77777777" w:rsidR="00564E63" w:rsidRDefault="00564E63" w:rsidP="00C2658A"/>
  <w:p w14:paraId="6CD21736" w14:textId="77777777" w:rsidR="00564E63" w:rsidRDefault="00564E63" w:rsidP="00C2658A"/>
  <w:p w14:paraId="52D16315" w14:textId="77777777" w:rsidR="00564E63" w:rsidRDefault="00564E63" w:rsidP="00C2658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AC096" w14:textId="77777777" w:rsidR="00321E0B" w:rsidRDefault="00321E0B" w:rsidP="00321E0B">
    <w:pPr>
      <w:pStyle w:val="Header"/>
      <w:pBdr>
        <w:bottom w:val="single" w:sz="4" w:space="1" w:color="auto"/>
      </w:pBdr>
      <w:tabs>
        <w:tab w:val="clear" w:pos="4680"/>
        <w:tab w:val="center" w:pos="0"/>
      </w:tabs>
    </w:pPr>
    <w:r>
      <w:rPr>
        <w:rFonts w:cs="Arial"/>
        <w:szCs w:val="24"/>
      </w:rPr>
      <w:t>Subject:</w:t>
    </w:r>
    <w:r w:rsidR="00336CA5" w:rsidRPr="00336CA5">
      <w:rPr>
        <w:rFonts w:cs="Arial"/>
        <w:szCs w:val="24"/>
      </w:rPr>
      <w:t xml:space="preserve"> </w:t>
    </w:r>
    <w:sdt>
      <w:sdtPr>
        <w:rPr>
          <w:rFonts w:cs="Arial"/>
          <w:szCs w:val="24"/>
        </w:rPr>
        <w:alias w:val="Subject"/>
        <w:tag w:val="Subject"/>
        <w:id w:val="554665192"/>
        <w:placeholder>
          <w:docPart w:val="2055E950D1634611ADA49EC8DC53E735"/>
        </w:placeholder>
        <w:showingPlcHdr/>
      </w:sdtPr>
      <w:sdtEndPr/>
      <w:sdtContent>
        <w:r w:rsidR="00336CA5" w:rsidRPr="006659A4">
          <w:rPr>
            <w:rStyle w:val="PlaceholderText"/>
            <w:color w:val="C00000"/>
            <w:szCs w:val="24"/>
          </w:rPr>
          <w:t>Enter report title</w:t>
        </w:r>
      </w:sdtContent>
    </w:sdt>
    <w:r>
      <w:rPr>
        <w:rFonts w:cs="Arial"/>
        <w:szCs w:val="24"/>
      </w:rPr>
      <w:tab/>
    </w:r>
    <w:r>
      <w:t xml:space="preserve"> </w:t>
    </w:r>
    <w:sdt>
      <w:sdtPr>
        <w:id w:val="-19033711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0BE9"/>
    <w:multiLevelType w:val="multilevel"/>
    <w:tmpl w:val="0409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1" w15:restartNumberingAfterBreak="0">
    <w:nsid w:val="02F94C6B"/>
    <w:multiLevelType w:val="hybridMultilevel"/>
    <w:tmpl w:val="D8886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043EF"/>
    <w:multiLevelType w:val="hybridMultilevel"/>
    <w:tmpl w:val="E870BA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0B21F4"/>
    <w:multiLevelType w:val="hybridMultilevel"/>
    <w:tmpl w:val="F9C2157E"/>
    <w:lvl w:ilvl="0" w:tplc="C5AE36A4">
      <w:start w:val="1"/>
      <w:numFmt w:val="decimal"/>
      <w:lvlText w:val="ATT-%1: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E3306"/>
    <w:multiLevelType w:val="hybridMultilevel"/>
    <w:tmpl w:val="6A965B1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1D344D"/>
    <w:multiLevelType w:val="hybridMultilevel"/>
    <w:tmpl w:val="5640256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C668AA"/>
    <w:multiLevelType w:val="hybridMultilevel"/>
    <w:tmpl w:val="66568010"/>
    <w:lvl w:ilvl="0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28EB7C10"/>
    <w:multiLevelType w:val="hybridMultilevel"/>
    <w:tmpl w:val="9A902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B821B1"/>
    <w:multiLevelType w:val="hybridMultilevel"/>
    <w:tmpl w:val="A842566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224A61"/>
    <w:multiLevelType w:val="hybridMultilevel"/>
    <w:tmpl w:val="46B4F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13033"/>
    <w:multiLevelType w:val="hybridMultilevel"/>
    <w:tmpl w:val="B2B43428"/>
    <w:lvl w:ilvl="0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2C7C5EDF"/>
    <w:multiLevelType w:val="hybridMultilevel"/>
    <w:tmpl w:val="C0D2B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8063D7"/>
    <w:multiLevelType w:val="hybridMultilevel"/>
    <w:tmpl w:val="90941D4E"/>
    <w:lvl w:ilvl="0" w:tplc="10090011">
      <w:start w:val="1"/>
      <w:numFmt w:val="decimal"/>
      <w:lvlText w:val="%1)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473435"/>
    <w:multiLevelType w:val="hybridMultilevel"/>
    <w:tmpl w:val="142C1D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D85355"/>
    <w:multiLevelType w:val="hybridMultilevel"/>
    <w:tmpl w:val="3A485030"/>
    <w:lvl w:ilvl="0" w:tplc="10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587610"/>
    <w:multiLevelType w:val="hybridMultilevel"/>
    <w:tmpl w:val="1C2071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80E89"/>
    <w:multiLevelType w:val="hybridMultilevel"/>
    <w:tmpl w:val="167E5C2A"/>
    <w:lvl w:ilvl="0" w:tplc="1306288A">
      <w:start w:val="1"/>
      <w:numFmt w:val="decimal"/>
      <w:lvlText w:val="%1."/>
      <w:lvlJc w:val="left"/>
      <w:pPr>
        <w:ind w:left="144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FE0326C"/>
    <w:multiLevelType w:val="hybridMultilevel"/>
    <w:tmpl w:val="1D8CD5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0A038A"/>
    <w:multiLevelType w:val="hybridMultilevel"/>
    <w:tmpl w:val="2BA25DE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9701AED"/>
    <w:multiLevelType w:val="hybridMultilevel"/>
    <w:tmpl w:val="6C52E1F8"/>
    <w:lvl w:ilvl="0" w:tplc="10090011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10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0" w15:restartNumberingAfterBreak="0">
    <w:nsid w:val="4C3F506E"/>
    <w:multiLevelType w:val="hybridMultilevel"/>
    <w:tmpl w:val="ACFE39F8"/>
    <w:lvl w:ilvl="0" w:tplc="10090017">
      <w:start w:val="1"/>
      <w:numFmt w:val="lowerLetter"/>
      <w:lvlText w:val="%1)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CF769C8"/>
    <w:multiLevelType w:val="hybridMultilevel"/>
    <w:tmpl w:val="C8ECBFAC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523C0157"/>
    <w:multiLevelType w:val="hybridMultilevel"/>
    <w:tmpl w:val="46C69A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F41630"/>
    <w:multiLevelType w:val="hybridMultilevel"/>
    <w:tmpl w:val="ECDAE6A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0D63D0"/>
    <w:multiLevelType w:val="hybridMultilevel"/>
    <w:tmpl w:val="FC9EED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E35EF2"/>
    <w:multiLevelType w:val="hybridMultilevel"/>
    <w:tmpl w:val="604833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A2007D"/>
    <w:multiLevelType w:val="hybridMultilevel"/>
    <w:tmpl w:val="A9EC629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1071AA1"/>
    <w:multiLevelType w:val="hybridMultilevel"/>
    <w:tmpl w:val="4FCA8064"/>
    <w:lvl w:ilvl="0" w:tplc="10090011">
      <w:start w:val="1"/>
      <w:numFmt w:val="decimal"/>
      <w:lvlText w:val="%1)"/>
      <w:lvlJc w:val="left"/>
      <w:pPr>
        <w:ind w:left="1080" w:hanging="360"/>
      </w:pPr>
    </w:lvl>
    <w:lvl w:ilvl="1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85758C"/>
    <w:multiLevelType w:val="hybridMultilevel"/>
    <w:tmpl w:val="6224972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66046FC"/>
    <w:multiLevelType w:val="hybridMultilevel"/>
    <w:tmpl w:val="60B8CE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0352E3"/>
    <w:multiLevelType w:val="hybridMultilevel"/>
    <w:tmpl w:val="200CD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366471"/>
    <w:multiLevelType w:val="hybridMultilevel"/>
    <w:tmpl w:val="8924B3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DD837A2"/>
    <w:multiLevelType w:val="hybridMultilevel"/>
    <w:tmpl w:val="0C14B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B11D41"/>
    <w:multiLevelType w:val="hybridMultilevel"/>
    <w:tmpl w:val="A11C164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9836D8"/>
    <w:multiLevelType w:val="hybridMultilevel"/>
    <w:tmpl w:val="55D2B45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29768C"/>
    <w:multiLevelType w:val="hybridMultilevel"/>
    <w:tmpl w:val="28EC4B38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FC15D82"/>
    <w:multiLevelType w:val="hybridMultilevel"/>
    <w:tmpl w:val="38F445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62033274">
    <w:abstractNumId w:val="0"/>
  </w:num>
  <w:num w:numId="2" w16cid:durableId="1815874730">
    <w:abstractNumId w:val="18"/>
  </w:num>
  <w:num w:numId="3" w16cid:durableId="1086422901">
    <w:abstractNumId w:val="35"/>
  </w:num>
  <w:num w:numId="4" w16cid:durableId="506748516">
    <w:abstractNumId w:val="25"/>
  </w:num>
  <w:num w:numId="5" w16cid:durableId="497891830">
    <w:abstractNumId w:val="26"/>
  </w:num>
  <w:num w:numId="6" w16cid:durableId="2072070797">
    <w:abstractNumId w:val="20"/>
  </w:num>
  <w:num w:numId="7" w16cid:durableId="191118062">
    <w:abstractNumId w:val="4"/>
  </w:num>
  <w:num w:numId="8" w16cid:durableId="1066101592">
    <w:abstractNumId w:val="21"/>
  </w:num>
  <w:num w:numId="9" w16cid:durableId="37364697">
    <w:abstractNumId w:val="24"/>
  </w:num>
  <w:num w:numId="10" w16cid:durableId="1831601577">
    <w:abstractNumId w:val="10"/>
  </w:num>
  <w:num w:numId="11" w16cid:durableId="1149252271">
    <w:abstractNumId w:val="6"/>
  </w:num>
  <w:num w:numId="12" w16cid:durableId="1382248925">
    <w:abstractNumId w:val="27"/>
  </w:num>
  <w:num w:numId="13" w16cid:durableId="890188811">
    <w:abstractNumId w:val="13"/>
  </w:num>
  <w:num w:numId="14" w16cid:durableId="1685785540">
    <w:abstractNumId w:val="5"/>
  </w:num>
  <w:num w:numId="15" w16cid:durableId="1911033709">
    <w:abstractNumId w:val="23"/>
  </w:num>
  <w:num w:numId="16" w16cid:durableId="514540296">
    <w:abstractNumId w:val="15"/>
  </w:num>
  <w:num w:numId="17" w16cid:durableId="1287202926">
    <w:abstractNumId w:val="12"/>
  </w:num>
  <w:num w:numId="18" w16cid:durableId="1119253629">
    <w:abstractNumId w:val="33"/>
  </w:num>
  <w:num w:numId="19" w16cid:durableId="1248880997">
    <w:abstractNumId w:val="22"/>
  </w:num>
  <w:num w:numId="20" w16cid:durableId="1519273697">
    <w:abstractNumId w:val="17"/>
  </w:num>
  <w:num w:numId="21" w16cid:durableId="1179277631">
    <w:abstractNumId w:val="8"/>
  </w:num>
  <w:num w:numId="22" w16cid:durableId="1386031685">
    <w:abstractNumId w:val="30"/>
  </w:num>
  <w:num w:numId="23" w16cid:durableId="1059984241">
    <w:abstractNumId w:val="2"/>
  </w:num>
  <w:num w:numId="24" w16cid:durableId="1855417512">
    <w:abstractNumId w:val="36"/>
  </w:num>
  <w:num w:numId="25" w16cid:durableId="1461530649">
    <w:abstractNumId w:val="31"/>
  </w:num>
  <w:num w:numId="26" w16cid:durableId="1911110436">
    <w:abstractNumId w:val="29"/>
  </w:num>
  <w:num w:numId="27" w16cid:durableId="569777385">
    <w:abstractNumId w:val="19"/>
  </w:num>
  <w:num w:numId="28" w16cid:durableId="2077244543">
    <w:abstractNumId w:val="28"/>
  </w:num>
  <w:num w:numId="29" w16cid:durableId="692538381">
    <w:abstractNumId w:val="34"/>
  </w:num>
  <w:num w:numId="30" w16cid:durableId="1531920495">
    <w:abstractNumId w:val="7"/>
  </w:num>
  <w:num w:numId="31" w16cid:durableId="1109620598">
    <w:abstractNumId w:val="9"/>
  </w:num>
  <w:num w:numId="32" w16cid:durableId="763453646">
    <w:abstractNumId w:val="1"/>
  </w:num>
  <w:num w:numId="33" w16cid:durableId="1736465925">
    <w:abstractNumId w:val="16"/>
  </w:num>
  <w:num w:numId="34" w16cid:durableId="207030972">
    <w:abstractNumId w:val="32"/>
  </w:num>
  <w:num w:numId="35" w16cid:durableId="1949848292">
    <w:abstractNumId w:val="11"/>
  </w:num>
  <w:num w:numId="36" w16cid:durableId="2034306091">
    <w:abstractNumId w:val="3"/>
  </w:num>
  <w:num w:numId="37" w16cid:durableId="7750976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Formatting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3F2"/>
    <w:rsid w:val="000007D2"/>
    <w:rsid w:val="000049C1"/>
    <w:rsid w:val="00005B60"/>
    <w:rsid w:val="00005E27"/>
    <w:rsid w:val="00007E3B"/>
    <w:rsid w:val="00011C56"/>
    <w:rsid w:val="00011C9C"/>
    <w:rsid w:val="000131B9"/>
    <w:rsid w:val="00014FBD"/>
    <w:rsid w:val="00015E59"/>
    <w:rsid w:val="0001645C"/>
    <w:rsid w:val="00020717"/>
    <w:rsid w:val="0002420D"/>
    <w:rsid w:val="00027427"/>
    <w:rsid w:val="00027C5C"/>
    <w:rsid w:val="00027D13"/>
    <w:rsid w:val="00030608"/>
    <w:rsid w:val="0003183C"/>
    <w:rsid w:val="0003222F"/>
    <w:rsid w:val="00032383"/>
    <w:rsid w:val="0003348B"/>
    <w:rsid w:val="00034493"/>
    <w:rsid w:val="000364AE"/>
    <w:rsid w:val="00041498"/>
    <w:rsid w:val="00041505"/>
    <w:rsid w:val="00043276"/>
    <w:rsid w:val="0004328E"/>
    <w:rsid w:val="000445B1"/>
    <w:rsid w:val="000460C6"/>
    <w:rsid w:val="00046521"/>
    <w:rsid w:val="00053046"/>
    <w:rsid w:val="0005480E"/>
    <w:rsid w:val="000558DB"/>
    <w:rsid w:val="000567C0"/>
    <w:rsid w:val="0006133F"/>
    <w:rsid w:val="000628F9"/>
    <w:rsid w:val="00063FEA"/>
    <w:rsid w:val="000643B8"/>
    <w:rsid w:val="00064F6E"/>
    <w:rsid w:val="000675BA"/>
    <w:rsid w:val="00073DE5"/>
    <w:rsid w:val="00074D21"/>
    <w:rsid w:val="00075995"/>
    <w:rsid w:val="00080DFD"/>
    <w:rsid w:val="000839DA"/>
    <w:rsid w:val="000840DA"/>
    <w:rsid w:val="00084A0A"/>
    <w:rsid w:val="000852D1"/>
    <w:rsid w:val="00085CFE"/>
    <w:rsid w:val="000865EF"/>
    <w:rsid w:val="000871D2"/>
    <w:rsid w:val="000902E7"/>
    <w:rsid w:val="000913A6"/>
    <w:rsid w:val="000913AF"/>
    <w:rsid w:val="000A0B20"/>
    <w:rsid w:val="000A2120"/>
    <w:rsid w:val="000A3016"/>
    <w:rsid w:val="000A331E"/>
    <w:rsid w:val="000A38F9"/>
    <w:rsid w:val="000A412C"/>
    <w:rsid w:val="000A645F"/>
    <w:rsid w:val="000A739D"/>
    <w:rsid w:val="000B144A"/>
    <w:rsid w:val="000B23E4"/>
    <w:rsid w:val="000B253B"/>
    <w:rsid w:val="000B2628"/>
    <w:rsid w:val="000B36E7"/>
    <w:rsid w:val="000B3E27"/>
    <w:rsid w:val="000B4F10"/>
    <w:rsid w:val="000B540B"/>
    <w:rsid w:val="000B742E"/>
    <w:rsid w:val="000C6261"/>
    <w:rsid w:val="000D35C2"/>
    <w:rsid w:val="000D4D85"/>
    <w:rsid w:val="000D6773"/>
    <w:rsid w:val="000E0FD9"/>
    <w:rsid w:val="000E5337"/>
    <w:rsid w:val="000E579C"/>
    <w:rsid w:val="000F35B1"/>
    <w:rsid w:val="000F378D"/>
    <w:rsid w:val="000F74C5"/>
    <w:rsid w:val="000F7EFC"/>
    <w:rsid w:val="00102491"/>
    <w:rsid w:val="0010299A"/>
    <w:rsid w:val="00102FFE"/>
    <w:rsid w:val="001118CB"/>
    <w:rsid w:val="00112120"/>
    <w:rsid w:val="00116B3B"/>
    <w:rsid w:val="00117E95"/>
    <w:rsid w:val="0012238D"/>
    <w:rsid w:val="0012553D"/>
    <w:rsid w:val="001301E4"/>
    <w:rsid w:val="001304EC"/>
    <w:rsid w:val="00130971"/>
    <w:rsid w:val="00132978"/>
    <w:rsid w:val="0013660D"/>
    <w:rsid w:val="00136E43"/>
    <w:rsid w:val="00140D30"/>
    <w:rsid w:val="00151891"/>
    <w:rsid w:val="001577D8"/>
    <w:rsid w:val="001637E4"/>
    <w:rsid w:val="0016531E"/>
    <w:rsid w:val="00167CB1"/>
    <w:rsid w:val="001730D3"/>
    <w:rsid w:val="00174AA8"/>
    <w:rsid w:val="00175735"/>
    <w:rsid w:val="00175FCC"/>
    <w:rsid w:val="00177484"/>
    <w:rsid w:val="001775D5"/>
    <w:rsid w:val="0018037C"/>
    <w:rsid w:val="00180774"/>
    <w:rsid w:val="001811B0"/>
    <w:rsid w:val="0018206C"/>
    <w:rsid w:val="00182AFE"/>
    <w:rsid w:val="00183B43"/>
    <w:rsid w:val="001841DC"/>
    <w:rsid w:val="001842E1"/>
    <w:rsid w:val="00184435"/>
    <w:rsid w:val="00184A10"/>
    <w:rsid w:val="00187DBD"/>
    <w:rsid w:val="00192E10"/>
    <w:rsid w:val="0019424B"/>
    <w:rsid w:val="00194393"/>
    <w:rsid w:val="00194914"/>
    <w:rsid w:val="001967EF"/>
    <w:rsid w:val="001A01C7"/>
    <w:rsid w:val="001A0954"/>
    <w:rsid w:val="001A7006"/>
    <w:rsid w:val="001A7653"/>
    <w:rsid w:val="001A7C96"/>
    <w:rsid w:val="001B02E2"/>
    <w:rsid w:val="001B3097"/>
    <w:rsid w:val="001B3416"/>
    <w:rsid w:val="001B352D"/>
    <w:rsid w:val="001B419F"/>
    <w:rsid w:val="001C1F57"/>
    <w:rsid w:val="001C24F9"/>
    <w:rsid w:val="001C3F4D"/>
    <w:rsid w:val="001C4935"/>
    <w:rsid w:val="001C4AB7"/>
    <w:rsid w:val="001C5BC0"/>
    <w:rsid w:val="001D1C98"/>
    <w:rsid w:val="001D38D7"/>
    <w:rsid w:val="001D66C0"/>
    <w:rsid w:val="001D66C3"/>
    <w:rsid w:val="001D7829"/>
    <w:rsid w:val="001E4304"/>
    <w:rsid w:val="001E4E96"/>
    <w:rsid w:val="001E7460"/>
    <w:rsid w:val="001E7E38"/>
    <w:rsid w:val="001F3E43"/>
    <w:rsid w:val="001F53C1"/>
    <w:rsid w:val="001F583C"/>
    <w:rsid w:val="001F5B70"/>
    <w:rsid w:val="001F5CD1"/>
    <w:rsid w:val="001F5FA6"/>
    <w:rsid w:val="00200664"/>
    <w:rsid w:val="00202F7D"/>
    <w:rsid w:val="00203D08"/>
    <w:rsid w:val="0020404F"/>
    <w:rsid w:val="00204977"/>
    <w:rsid w:val="00205AF0"/>
    <w:rsid w:val="00205C8F"/>
    <w:rsid w:val="002070C7"/>
    <w:rsid w:val="002077B4"/>
    <w:rsid w:val="002112F1"/>
    <w:rsid w:val="00212AFD"/>
    <w:rsid w:val="002135C6"/>
    <w:rsid w:val="00213B78"/>
    <w:rsid w:val="00214F3F"/>
    <w:rsid w:val="00215D60"/>
    <w:rsid w:val="002200E8"/>
    <w:rsid w:val="00220364"/>
    <w:rsid w:val="00221F7E"/>
    <w:rsid w:val="00223407"/>
    <w:rsid w:val="00224F93"/>
    <w:rsid w:val="00230B81"/>
    <w:rsid w:val="0023322B"/>
    <w:rsid w:val="0023713E"/>
    <w:rsid w:val="0024082E"/>
    <w:rsid w:val="002435F6"/>
    <w:rsid w:val="002459EF"/>
    <w:rsid w:val="00246CD1"/>
    <w:rsid w:val="002470AE"/>
    <w:rsid w:val="0025002C"/>
    <w:rsid w:val="0025115E"/>
    <w:rsid w:val="002523EA"/>
    <w:rsid w:val="0025410C"/>
    <w:rsid w:val="00255819"/>
    <w:rsid w:val="00255A64"/>
    <w:rsid w:val="002577C2"/>
    <w:rsid w:val="00260F35"/>
    <w:rsid w:val="00263B17"/>
    <w:rsid w:val="002656E3"/>
    <w:rsid w:val="002707FA"/>
    <w:rsid w:val="00270CB1"/>
    <w:rsid w:val="00271F81"/>
    <w:rsid w:val="00274787"/>
    <w:rsid w:val="00275C62"/>
    <w:rsid w:val="0028319F"/>
    <w:rsid w:val="002832F5"/>
    <w:rsid w:val="00283598"/>
    <w:rsid w:val="00284614"/>
    <w:rsid w:val="00284E7E"/>
    <w:rsid w:val="0028554A"/>
    <w:rsid w:val="002919E4"/>
    <w:rsid w:val="002935C2"/>
    <w:rsid w:val="0029663C"/>
    <w:rsid w:val="0029761E"/>
    <w:rsid w:val="002A0DD7"/>
    <w:rsid w:val="002A41E5"/>
    <w:rsid w:val="002A647F"/>
    <w:rsid w:val="002A670F"/>
    <w:rsid w:val="002A7F0C"/>
    <w:rsid w:val="002B0AA7"/>
    <w:rsid w:val="002B1277"/>
    <w:rsid w:val="002B265D"/>
    <w:rsid w:val="002B2C28"/>
    <w:rsid w:val="002B3FD7"/>
    <w:rsid w:val="002B5E7E"/>
    <w:rsid w:val="002B6660"/>
    <w:rsid w:val="002B712F"/>
    <w:rsid w:val="002B7BAE"/>
    <w:rsid w:val="002C015B"/>
    <w:rsid w:val="002C318F"/>
    <w:rsid w:val="002C4EF5"/>
    <w:rsid w:val="002C5F99"/>
    <w:rsid w:val="002C7325"/>
    <w:rsid w:val="002C7DF0"/>
    <w:rsid w:val="002D024B"/>
    <w:rsid w:val="002D02C6"/>
    <w:rsid w:val="002D0B22"/>
    <w:rsid w:val="002D34A3"/>
    <w:rsid w:val="002D40A5"/>
    <w:rsid w:val="002D40C8"/>
    <w:rsid w:val="002D7B00"/>
    <w:rsid w:val="002E0BBF"/>
    <w:rsid w:val="002E1E0E"/>
    <w:rsid w:val="002E5929"/>
    <w:rsid w:val="002E6591"/>
    <w:rsid w:val="002E697A"/>
    <w:rsid w:val="002F1D7E"/>
    <w:rsid w:val="002F6AED"/>
    <w:rsid w:val="002F7275"/>
    <w:rsid w:val="00300207"/>
    <w:rsid w:val="003020D8"/>
    <w:rsid w:val="00302D4D"/>
    <w:rsid w:val="00302FB0"/>
    <w:rsid w:val="00303B46"/>
    <w:rsid w:val="00305714"/>
    <w:rsid w:val="0030764C"/>
    <w:rsid w:val="003114D8"/>
    <w:rsid w:val="00315428"/>
    <w:rsid w:val="00320712"/>
    <w:rsid w:val="00321E0B"/>
    <w:rsid w:val="003223A3"/>
    <w:rsid w:val="00322450"/>
    <w:rsid w:val="00323383"/>
    <w:rsid w:val="00325141"/>
    <w:rsid w:val="003266F4"/>
    <w:rsid w:val="003327CC"/>
    <w:rsid w:val="003338B8"/>
    <w:rsid w:val="00334063"/>
    <w:rsid w:val="003343A9"/>
    <w:rsid w:val="00334761"/>
    <w:rsid w:val="00336CA5"/>
    <w:rsid w:val="00340FCB"/>
    <w:rsid w:val="00341A24"/>
    <w:rsid w:val="00343725"/>
    <w:rsid w:val="0035006F"/>
    <w:rsid w:val="003500F3"/>
    <w:rsid w:val="0035098C"/>
    <w:rsid w:val="00351F4F"/>
    <w:rsid w:val="003524C4"/>
    <w:rsid w:val="0035388C"/>
    <w:rsid w:val="00357120"/>
    <w:rsid w:val="00357989"/>
    <w:rsid w:val="00357BB8"/>
    <w:rsid w:val="003606AC"/>
    <w:rsid w:val="00362BDD"/>
    <w:rsid w:val="00370386"/>
    <w:rsid w:val="003712AD"/>
    <w:rsid w:val="00372168"/>
    <w:rsid w:val="0037287B"/>
    <w:rsid w:val="00376082"/>
    <w:rsid w:val="00376839"/>
    <w:rsid w:val="003768BA"/>
    <w:rsid w:val="00377C73"/>
    <w:rsid w:val="00385B20"/>
    <w:rsid w:val="00391CDC"/>
    <w:rsid w:val="0039263A"/>
    <w:rsid w:val="003966EF"/>
    <w:rsid w:val="003A2A2F"/>
    <w:rsid w:val="003A2D8C"/>
    <w:rsid w:val="003A395B"/>
    <w:rsid w:val="003A3DCD"/>
    <w:rsid w:val="003A3E72"/>
    <w:rsid w:val="003A46DC"/>
    <w:rsid w:val="003A5CB7"/>
    <w:rsid w:val="003B366D"/>
    <w:rsid w:val="003B5C9A"/>
    <w:rsid w:val="003B5F1F"/>
    <w:rsid w:val="003B66BA"/>
    <w:rsid w:val="003B78BB"/>
    <w:rsid w:val="003C03E6"/>
    <w:rsid w:val="003C0BBB"/>
    <w:rsid w:val="003C1AF0"/>
    <w:rsid w:val="003C41F7"/>
    <w:rsid w:val="003C4E88"/>
    <w:rsid w:val="003C4FB1"/>
    <w:rsid w:val="003C690A"/>
    <w:rsid w:val="003D1114"/>
    <w:rsid w:val="003D1DF0"/>
    <w:rsid w:val="003D4301"/>
    <w:rsid w:val="003D4314"/>
    <w:rsid w:val="003D4524"/>
    <w:rsid w:val="003D47AE"/>
    <w:rsid w:val="003D4D7E"/>
    <w:rsid w:val="003D5352"/>
    <w:rsid w:val="003E1CAD"/>
    <w:rsid w:val="003E4A4E"/>
    <w:rsid w:val="003E6223"/>
    <w:rsid w:val="003E65D9"/>
    <w:rsid w:val="003E7D96"/>
    <w:rsid w:val="003F0B78"/>
    <w:rsid w:val="003F18B5"/>
    <w:rsid w:val="003F23F2"/>
    <w:rsid w:val="003F3576"/>
    <w:rsid w:val="003F5625"/>
    <w:rsid w:val="003F5868"/>
    <w:rsid w:val="003F726B"/>
    <w:rsid w:val="0040085D"/>
    <w:rsid w:val="00401B8F"/>
    <w:rsid w:val="004037D6"/>
    <w:rsid w:val="004061BA"/>
    <w:rsid w:val="00407A1F"/>
    <w:rsid w:val="0041086F"/>
    <w:rsid w:val="00414141"/>
    <w:rsid w:val="00421F22"/>
    <w:rsid w:val="00426FC3"/>
    <w:rsid w:val="00432ADF"/>
    <w:rsid w:val="004330CF"/>
    <w:rsid w:val="00433706"/>
    <w:rsid w:val="00434131"/>
    <w:rsid w:val="004438A3"/>
    <w:rsid w:val="00445D72"/>
    <w:rsid w:val="00446F11"/>
    <w:rsid w:val="00447107"/>
    <w:rsid w:val="00447B3A"/>
    <w:rsid w:val="00447BD4"/>
    <w:rsid w:val="004506EC"/>
    <w:rsid w:val="0045257C"/>
    <w:rsid w:val="004549B0"/>
    <w:rsid w:val="00455030"/>
    <w:rsid w:val="00464535"/>
    <w:rsid w:val="004714E0"/>
    <w:rsid w:val="00471C1E"/>
    <w:rsid w:val="004737AA"/>
    <w:rsid w:val="00477EF4"/>
    <w:rsid w:val="004802C3"/>
    <w:rsid w:val="00480CD2"/>
    <w:rsid w:val="00481B42"/>
    <w:rsid w:val="00483A49"/>
    <w:rsid w:val="00484B0B"/>
    <w:rsid w:val="00487ED5"/>
    <w:rsid w:val="00490561"/>
    <w:rsid w:val="004909A4"/>
    <w:rsid w:val="00495D21"/>
    <w:rsid w:val="004A13BD"/>
    <w:rsid w:val="004A1965"/>
    <w:rsid w:val="004A6158"/>
    <w:rsid w:val="004A6BC0"/>
    <w:rsid w:val="004A72BB"/>
    <w:rsid w:val="004B2E7D"/>
    <w:rsid w:val="004B3289"/>
    <w:rsid w:val="004B4E1B"/>
    <w:rsid w:val="004B5F45"/>
    <w:rsid w:val="004B740F"/>
    <w:rsid w:val="004B7446"/>
    <w:rsid w:val="004B7E61"/>
    <w:rsid w:val="004C04D9"/>
    <w:rsid w:val="004C163A"/>
    <w:rsid w:val="004C1ABC"/>
    <w:rsid w:val="004C4A52"/>
    <w:rsid w:val="004C5E29"/>
    <w:rsid w:val="004C6EC4"/>
    <w:rsid w:val="004C7A09"/>
    <w:rsid w:val="004C7CB9"/>
    <w:rsid w:val="004D075B"/>
    <w:rsid w:val="004D1263"/>
    <w:rsid w:val="004D2F1C"/>
    <w:rsid w:val="004D38C1"/>
    <w:rsid w:val="004D554A"/>
    <w:rsid w:val="004D5710"/>
    <w:rsid w:val="004D68A2"/>
    <w:rsid w:val="004D7B5C"/>
    <w:rsid w:val="004E2253"/>
    <w:rsid w:val="004E555B"/>
    <w:rsid w:val="004F0055"/>
    <w:rsid w:val="004F06CA"/>
    <w:rsid w:val="004F1744"/>
    <w:rsid w:val="004F2633"/>
    <w:rsid w:val="004F29AD"/>
    <w:rsid w:val="004F5286"/>
    <w:rsid w:val="004F5851"/>
    <w:rsid w:val="005010E3"/>
    <w:rsid w:val="00502BAD"/>
    <w:rsid w:val="00504075"/>
    <w:rsid w:val="00504A27"/>
    <w:rsid w:val="00510CF8"/>
    <w:rsid w:val="00511600"/>
    <w:rsid w:val="0051180A"/>
    <w:rsid w:val="00513D24"/>
    <w:rsid w:val="005151C4"/>
    <w:rsid w:val="00520048"/>
    <w:rsid w:val="00520CE1"/>
    <w:rsid w:val="005241E3"/>
    <w:rsid w:val="00524439"/>
    <w:rsid w:val="00527359"/>
    <w:rsid w:val="00531458"/>
    <w:rsid w:val="0053239E"/>
    <w:rsid w:val="00536039"/>
    <w:rsid w:val="00537B86"/>
    <w:rsid w:val="00537F64"/>
    <w:rsid w:val="00540D11"/>
    <w:rsid w:val="005444C7"/>
    <w:rsid w:val="00544FAB"/>
    <w:rsid w:val="0054515C"/>
    <w:rsid w:val="0054581E"/>
    <w:rsid w:val="0054594F"/>
    <w:rsid w:val="00546F40"/>
    <w:rsid w:val="005470D7"/>
    <w:rsid w:val="0054757C"/>
    <w:rsid w:val="00550D92"/>
    <w:rsid w:val="00553636"/>
    <w:rsid w:val="00553CF4"/>
    <w:rsid w:val="00556144"/>
    <w:rsid w:val="00557634"/>
    <w:rsid w:val="005615D9"/>
    <w:rsid w:val="00564E63"/>
    <w:rsid w:val="00564EAD"/>
    <w:rsid w:val="00565B0F"/>
    <w:rsid w:val="00571E0A"/>
    <w:rsid w:val="005777F6"/>
    <w:rsid w:val="0058219C"/>
    <w:rsid w:val="0058221B"/>
    <w:rsid w:val="0058277A"/>
    <w:rsid w:val="00582E78"/>
    <w:rsid w:val="005866BE"/>
    <w:rsid w:val="0059307E"/>
    <w:rsid w:val="005945DB"/>
    <w:rsid w:val="005953F7"/>
    <w:rsid w:val="005966CE"/>
    <w:rsid w:val="005A03F0"/>
    <w:rsid w:val="005A0B7D"/>
    <w:rsid w:val="005A232F"/>
    <w:rsid w:val="005A2EB0"/>
    <w:rsid w:val="005A2FA9"/>
    <w:rsid w:val="005A302A"/>
    <w:rsid w:val="005A3140"/>
    <w:rsid w:val="005A3AFE"/>
    <w:rsid w:val="005A3FC7"/>
    <w:rsid w:val="005B073A"/>
    <w:rsid w:val="005B3471"/>
    <w:rsid w:val="005B3D1F"/>
    <w:rsid w:val="005B4A77"/>
    <w:rsid w:val="005B4D8C"/>
    <w:rsid w:val="005B5E7E"/>
    <w:rsid w:val="005B65A8"/>
    <w:rsid w:val="005B718E"/>
    <w:rsid w:val="005C0850"/>
    <w:rsid w:val="005C1459"/>
    <w:rsid w:val="005C2C39"/>
    <w:rsid w:val="005C3889"/>
    <w:rsid w:val="005C517E"/>
    <w:rsid w:val="005C5D8F"/>
    <w:rsid w:val="005C793E"/>
    <w:rsid w:val="005D0593"/>
    <w:rsid w:val="005D1B0C"/>
    <w:rsid w:val="005D2D28"/>
    <w:rsid w:val="005D412C"/>
    <w:rsid w:val="005D700F"/>
    <w:rsid w:val="005E02F2"/>
    <w:rsid w:val="005E1C6E"/>
    <w:rsid w:val="005E351D"/>
    <w:rsid w:val="005E3D26"/>
    <w:rsid w:val="005E4697"/>
    <w:rsid w:val="005E5120"/>
    <w:rsid w:val="005E51FA"/>
    <w:rsid w:val="005E768E"/>
    <w:rsid w:val="005E78BE"/>
    <w:rsid w:val="005E7DB1"/>
    <w:rsid w:val="005F2534"/>
    <w:rsid w:val="005F6A4C"/>
    <w:rsid w:val="006031C4"/>
    <w:rsid w:val="00604DED"/>
    <w:rsid w:val="00605505"/>
    <w:rsid w:val="006061F4"/>
    <w:rsid w:val="006116EA"/>
    <w:rsid w:val="00611B70"/>
    <w:rsid w:val="00613BB8"/>
    <w:rsid w:val="00617106"/>
    <w:rsid w:val="00617767"/>
    <w:rsid w:val="0062013B"/>
    <w:rsid w:val="00620180"/>
    <w:rsid w:val="00621714"/>
    <w:rsid w:val="00625513"/>
    <w:rsid w:val="00625A04"/>
    <w:rsid w:val="00627E9E"/>
    <w:rsid w:val="00630F9F"/>
    <w:rsid w:val="006328A6"/>
    <w:rsid w:val="00632F83"/>
    <w:rsid w:val="00633A79"/>
    <w:rsid w:val="006343C6"/>
    <w:rsid w:val="00636260"/>
    <w:rsid w:val="00636FF0"/>
    <w:rsid w:val="006379C4"/>
    <w:rsid w:val="006405EB"/>
    <w:rsid w:val="0064169F"/>
    <w:rsid w:val="006419B6"/>
    <w:rsid w:val="00641F18"/>
    <w:rsid w:val="00645140"/>
    <w:rsid w:val="006524D1"/>
    <w:rsid w:val="0065358D"/>
    <w:rsid w:val="00653B84"/>
    <w:rsid w:val="00655785"/>
    <w:rsid w:val="006572CC"/>
    <w:rsid w:val="00657BA8"/>
    <w:rsid w:val="00660B54"/>
    <w:rsid w:val="00661375"/>
    <w:rsid w:val="00661BAC"/>
    <w:rsid w:val="00663BE6"/>
    <w:rsid w:val="00663E21"/>
    <w:rsid w:val="006659A4"/>
    <w:rsid w:val="00666731"/>
    <w:rsid w:val="006679CA"/>
    <w:rsid w:val="006705BE"/>
    <w:rsid w:val="00670E52"/>
    <w:rsid w:val="006717C5"/>
    <w:rsid w:val="00672113"/>
    <w:rsid w:val="0067231F"/>
    <w:rsid w:val="00672565"/>
    <w:rsid w:val="006728E4"/>
    <w:rsid w:val="0067362E"/>
    <w:rsid w:val="0067496D"/>
    <w:rsid w:val="00677823"/>
    <w:rsid w:val="0068289F"/>
    <w:rsid w:val="00683931"/>
    <w:rsid w:val="00683C3B"/>
    <w:rsid w:val="006860D0"/>
    <w:rsid w:val="00687A55"/>
    <w:rsid w:val="006905C9"/>
    <w:rsid w:val="00691855"/>
    <w:rsid w:val="00692305"/>
    <w:rsid w:val="00692509"/>
    <w:rsid w:val="00692806"/>
    <w:rsid w:val="0069328E"/>
    <w:rsid w:val="00694A57"/>
    <w:rsid w:val="00695C74"/>
    <w:rsid w:val="006A2369"/>
    <w:rsid w:val="006A23E2"/>
    <w:rsid w:val="006A75DE"/>
    <w:rsid w:val="006B1417"/>
    <w:rsid w:val="006B6707"/>
    <w:rsid w:val="006B7E98"/>
    <w:rsid w:val="006B7F38"/>
    <w:rsid w:val="006C2FC8"/>
    <w:rsid w:val="006C4C8F"/>
    <w:rsid w:val="006C64F6"/>
    <w:rsid w:val="006C7369"/>
    <w:rsid w:val="006C7645"/>
    <w:rsid w:val="006D508A"/>
    <w:rsid w:val="006D7417"/>
    <w:rsid w:val="006D7BBC"/>
    <w:rsid w:val="006E25AE"/>
    <w:rsid w:val="006E2D3D"/>
    <w:rsid w:val="006E56AE"/>
    <w:rsid w:val="006E67D2"/>
    <w:rsid w:val="006F1835"/>
    <w:rsid w:val="006F1BED"/>
    <w:rsid w:val="006F5DCF"/>
    <w:rsid w:val="00702AAB"/>
    <w:rsid w:val="007049E3"/>
    <w:rsid w:val="0070503B"/>
    <w:rsid w:val="00705BD4"/>
    <w:rsid w:val="00707170"/>
    <w:rsid w:val="00710152"/>
    <w:rsid w:val="0071068C"/>
    <w:rsid w:val="00712397"/>
    <w:rsid w:val="007128EE"/>
    <w:rsid w:val="007178C1"/>
    <w:rsid w:val="00724152"/>
    <w:rsid w:val="0072492C"/>
    <w:rsid w:val="007259A1"/>
    <w:rsid w:val="00732108"/>
    <w:rsid w:val="007323BB"/>
    <w:rsid w:val="00732768"/>
    <w:rsid w:val="00733DC4"/>
    <w:rsid w:val="00734109"/>
    <w:rsid w:val="00734F36"/>
    <w:rsid w:val="007355DE"/>
    <w:rsid w:val="00740733"/>
    <w:rsid w:val="00740DB2"/>
    <w:rsid w:val="00741787"/>
    <w:rsid w:val="0074299E"/>
    <w:rsid w:val="00750AE5"/>
    <w:rsid w:val="00750F59"/>
    <w:rsid w:val="00755787"/>
    <w:rsid w:val="007565C2"/>
    <w:rsid w:val="00757A60"/>
    <w:rsid w:val="00757BB2"/>
    <w:rsid w:val="00762D9A"/>
    <w:rsid w:val="00763CD2"/>
    <w:rsid w:val="00764788"/>
    <w:rsid w:val="00764E3B"/>
    <w:rsid w:val="00771945"/>
    <w:rsid w:val="007721F6"/>
    <w:rsid w:val="00772EB0"/>
    <w:rsid w:val="0077597D"/>
    <w:rsid w:val="00776E92"/>
    <w:rsid w:val="00777449"/>
    <w:rsid w:val="007810C6"/>
    <w:rsid w:val="00781756"/>
    <w:rsid w:val="007835F7"/>
    <w:rsid w:val="00787D2B"/>
    <w:rsid w:val="0079011C"/>
    <w:rsid w:val="00795971"/>
    <w:rsid w:val="00796FD9"/>
    <w:rsid w:val="007A00C9"/>
    <w:rsid w:val="007A20D5"/>
    <w:rsid w:val="007A2E44"/>
    <w:rsid w:val="007A3C39"/>
    <w:rsid w:val="007A404C"/>
    <w:rsid w:val="007B2FDF"/>
    <w:rsid w:val="007B42CB"/>
    <w:rsid w:val="007B57D5"/>
    <w:rsid w:val="007B623D"/>
    <w:rsid w:val="007B760F"/>
    <w:rsid w:val="007C1E10"/>
    <w:rsid w:val="007C283B"/>
    <w:rsid w:val="007C47AE"/>
    <w:rsid w:val="007C77A9"/>
    <w:rsid w:val="007D23A5"/>
    <w:rsid w:val="007D2CC9"/>
    <w:rsid w:val="007D4278"/>
    <w:rsid w:val="007D5FD0"/>
    <w:rsid w:val="007D6BB8"/>
    <w:rsid w:val="007E256F"/>
    <w:rsid w:val="007E5E71"/>
    <w:rsid w:val="007E7522"/>
    <w:rsid w:val="007F3CAB"/>
    <w:rsid w:val="007F4777"/>
    <w:rsid w:val="007F7325"/>
    <w:rsid w:val="008000BD"/>
    <w:rsid w:val="0080231B"/>
    <w:rsid w:val="008079DD"/>
    <w:rsid w:val="00810F02"/>
    <w:rsid w:val="00815AD1"/>
    <w:rsid w:val="00816F22"/>
    <w:rsid w:val="00820534"/>
    <w:rsid w:val="00820AEB"/>
    <w:rsid w:val="00823BB1"/>
    <w:rsid w:val="00823FAC"/>
    <w:rsid w:val="00824191"/>
    <w:rsid w:val="00827B41"/>
    <w:rsid w:val="0083137A"/>
    <w:rsid w:val="00832BA6"/>
    <w:rsid w:val="00833B53"/>
    <w:rsid w:val="00834DFD"/>
    <w:rsid w:val="008351DF"/>
    <w:rsid w:val="008376A7"/>
    <w:rsid w:val="0083790B"/>
    <w:rsid w:val="00841F7E"/>
    <w:rsid w:val="00843A5F"/>
    <w:rsid w:val="0084736E"/>
    <w:rsid w:val="00847B04"/>
    <w:rsid w:val="00852AA8"/>
    <w:rsid w:val="00852E3C"/>
    <w:rsid w:val="00853310"/>
    <w:rsid w:val="00853473"/>
    <w:rsid w:val="008552D5"/>
    <w:rsid w:val="00863281"/>
    <w:rsid w:val="00864296"/>
    <w:rsid w:val="00864AA6"/>
    <w:rsid w:val="0086536A"/>
    <w:rsid w:val="00865431"/>
    <w:rsid w:val="0086553F"/>
    <w:rsid w:val="00867392"/>
    <w:rsid w:val="00867533"/>
    <w:rsid w:val="00870E03"/>
    <w:rsid w:val="00872076"/>
    <w:rsid w:val="00873EED"/>
    <w:rsid w:val="00876157"/>
    <w:rsid w:val="00876387"/>
    <w:rsid w:val="00876C7A"/>
    <w:rsid w:val="00881D8F"/>
    <w:rsid w:val="00882860"/>
    <w:rsid w:val="008901F0"/>
    <w:rsid w:val="0089100C"/>
    <w:rsid w:val="00891325"/>
    <w:rsid w:val="00894B9A"/>
    <w:rsid w:val="00896ED2"/>
    <w:rsid w:val="008A084D"/>
    <w:rsid w:val="008A1222"/>
    <w:rsid w:val="008A2324"/>
    <w:rsid w:val="008A2454"/>
    <w:rsid w:val="008A3979"/>
    <w:rsid w:val="008A65B3"/>
    <w:rsid w:val="008A6849"/>
    <w:rsid w:val="008A72EB"/>
    <w:rsid w:val="008B0A73"/>
    <w:rsid w:val="008B2761"/>
    <w:rsid w:val="008B3271"/>
    <w:rsid w:val="008B56AE"/>
    <w:rsid w:val="008B7045"/>
    <w:rsid w:val="008B731A"/>
    <w:rsid w:val="008C0013"/>
    <w:rsid w:val="008C0564"/>
    <w:rsid w:val="008C0F88"/>
    <w:rsid w:val="008C1DDA"/>
    <w:rsid w:val="008C207C"/>
    <w:rsid w:val="008C4DEC"/>
    <w:rsid w:val="008C6948"/>
    <w:rsid w:val="008C7D8F"/>
    <w:rsid w:val="008D5C63"/>
    <w:rsid w:val="008D6301"/>
    <w:rsid w:val="008E0415"/>
    <w:rsid w:val="008E0476"/>
    <w:rsid w:val="008E2760"/>
    <w:rsid w:val="008E2939"/>
    <w:rsid w:val="008E2BCF"/>
    <w:rsid w:val="008E5C70"/>
    <w:rsid w:val="008E6B3F"/>
    <w:rsid w:val="008F12BA"/>
    <w:rsid w:val="008F16C3"/>
    <w:rsid w:val="008F2284"/>
    <w:rsid w:val="008F5183"/>
    <w:rsid w:val="008F53A3"/>
    <w:rsid w:val="00906AD1"/>
    <w:rsid w:val="00913913"/>
    <w:rsid w:val="00916485"/>
    <w:rsid w:val="009202DA"/>
    <w:rsid w:val="0092036D"/>
    <w:rsid w:val="00920D2C"/>
    <w:rsid w:val="009210D4"/>
    <w:rsid w:val="00922809"/>
    <w:rsid w:val="00924283"/>
    <w:rsid w:val="0092614A"/>
    <w:rsid w:val="0092637F"/>
    <w:rsid w:val="0092687B"/>
    <w:rsid w:val="00926F24"/>
    <w:rsid w:val="00927806"/>
    <w:rsid w:val="00927F02"/>
    <w:rsid w:val="009360E7"/>
    <w:rsid w:val="0093658B"/>
    <w:rsid w:val="00937782"/>
    <w:rsid w:val="009402DE"/>
    <w:rsid w:val="00941110"/>
    <w:rsid w:val="009434C3"/>
    <w:rsid w:val="009444C0"/>
    <w:rsid w:val="009454F5"/>
    <w:rsid w:val="009455CD"/>
    <w:rsid w:val="00946A0E"/>
    <w:rsid w:val="00947536"/>
    <w:rsid w:val="009524C9"/>
    <w:rsid w:val="009527C4"/>
    <w:rsid w:val="0095429A"/>
    <w:rsid w:val="009561FB"/>
    <w:rsid w:val="00957D93"/>
    <w:rsid w:val="00962B23"/>
    <w:rsid w:val="009651C7"/>
    <w:rsid w:val="009662E9"/>
    <w:rsid w:val="009674A1"/>
    <w:rsid w:val="00967642"/>
    <w:rsid w:val="0096773F"/>
    <w:rsid w:val="00970E03"/>
    <w:rsid w:val="00973AD7"/>
    <w:rsid w:val="00974112"/>
    <w:rsid w:val="00974FEF"/>
    <w:rsid w:val="0097724E"/>
    <w:rsid w:val="00977C2C"/>
    <w:rsid w:val="009802A6"/>
    <w:rsid w:val="00981C16"/>
    <w:rsid w:val="00983032"/>
    <w:rsid w:val="0098402B"/>
    <w:rsid w:val="00984F9B"/>
    <w:rsid w:val="009866FA"/>
    <w:rsid w:val="00991168"/>
    <w:rsid w:val="00995682"/>
    <w:rsid w:val="00997259"/>
    <w:rsid w:val="00997750"/>
    <w:rsid w:val="009A1CC2"/>
    <w:rsid w:val="009A1DFD"/>
    <w:rsid w:val="009A2104"/>
    <w:rsid w:val="009A5B34"/>
    <w:rsid w:val="009A6A7D"/>
    <w:rsid w:val="009B0CAB"/>
    <w:rsid w:val="009B2184"/>
    <w:rsid w:val="009B3C7C"/>
    <w:rsid w:val="009B660F"/>
    <w:rsid w:val="009B75A8"/>
    <w:rsid w:val="009C101F"/>
    <w:rsid w:val="009C2A0F"/>
    <w:rsid w:val="009C3BE5"/>
    <w:rsid w:val="009C4581"/>
    <w:rsid w:val="009C54B5"/>
    <w:rsid w:val="009C6CF0"/>
    <w:rsid w:val="009D1FB6"/>
    <w:rsid w:val="009D3497"/>
    <w:rsid w:val="009D65A7"/>
    <w:rsid w:val="009D7539"/>
    <w:rsid w:val="009E2CE1"/>
    <w:rsid w:val="009E38DB"/>
    <w:rsid w:val="009E4E8C"/>
    <w:rsid w:val="009E7DFF"/>
    <w:rsid w:val="009F1171"/>
    <w:rsid w:val="009F14F5"/>
    <w:rsid w:val="009F5703"/>
    <w:rsid w:val="009F61DD"/>
    <w:rsid w:val="009F7F28"/>
    <w:rsid w:val="00A05089"/>
    <w:rsid w:val="00A10A0D"/>
    <w:rsid w:val="00A119F8"/>
    <w:rsid w:val="00A11FAB"/>
    <w:rsid w:val="00A13CCA"/>
    <w:rsid w:val="00A13F9B"/>
    <w:rsid w:val="00A15C34"/>
    <w:rsid w:val="00A15DAF"/>
    <w:rsid w:val="00A15EBD"/>
    <w:rsid w:val="00A16397"/>
    <w:rsid w:val="00A16D35"/>
    <w:rsid w:val="00A174FF"/>
    <w:rsid w:val="00A17D6C"/>
    <w:rsid w:val="00A2024C"/>
    <w:rsid w:val="00A220AF"/>
    <w:rsid w:val="00A241E3"/>
    <w:rsid w:val="00A30C7D"/>
    <w:rsid w:val="00A3248B"/>
    <w:rsid w:val="00A32A07"/>
    <w:rsid w:val="00A33D41"/>
    <w:rsid w:val="00A358EF"/>
    <w:rsid w:val="00A37994"/>
    <w:rsid w:val="00A37EAC"/>
    <w:rsid w:val="00A42E1D"/>
    <w:rsid w:val="00A42EBC"/>
    <w:rsid w:val="00A42FBF"/>
    <w:rsid w:val="00A448D6"/>
    <w:rsid w:val="00A5045A"/>
    <w:rsid w:val="00A50F43"/>
    <w:rsid w:val="00A626E8"/>
    <w:rsid w:val="00A642FB"/>
    <w:rsid w:val="00A64986"/>
    <w:rsid w:val="00A659CC"/>
    <w:rsid w:val="00A70A0D"/>
    <w:rsid w:val="00A758D1"/>
    <w:rsid w:val="00A7758A"/>
    <w:rsid w:val="00A834E1"/>
    <w:rsid w:val="00A83907"/>
    <w:rsid w:val="00A83978"/>
    <w:rsid w:val="00A86922"/>
    <w:rsid w:val="00A9089E"/>
    <w:rsid w:val="00A918DC"/>
    <w:rsid w:val="00A91A43"/>
    <w:rsid w:val="00A93A4F"/>
    <w:rsid w:val="00A95578"/>
    <w:rsid w:val="00A95F7E"/>
    <w:rsid w:val="00A9693B"/>
    <w:rsid w:val="00AA03F5"/>
    <w:rsid w:val="00AA2764"/>
    <w:rsid w:val="00AA42E8"/>
    <w:rsid w:val="00AA4B0A"/>
    <w:rsid w:val="00AA5ECF"/>
    <w:rsid w:val="00AA6575"/>
    <w:rsid w:val="00AA71B3"/>
    <w:rsid w:val="00AB006A"/>
    <w:rsid w:val="00AB0A49"/>
    <w:rsid w:val="00AB4846"/>
    <w:rsid w:val="00AB4C3E"/>
    <w:rsid w:val="00AB563B"/>
    <w:rsid w:val="00AB65BE"/>
    <w:rsid w:val="00AC5821"/>
    <w:rsid w:val="00AD05F7"/>
    <w:rsid w:val="00AD33C7"/>
    <w:rsid w:val="00AD3BCB"/>
    <w:rsid w:val="00AD4560"/>
    <w:rsid w:val="00AD4905"/>
    <w:rsid w:val="00AD4BA0"/>
    <w:rsid w:val="00AD5A92"/>
    <w:rsid w:val="00AD6891"/>
    <w:rsid w:val="00AE480B"/>
    <w:rsid w:val="00AE604B"/>
    <w:rsid w:val="00AE70E8"/>
    <w:rsid w:val="00AE7643"/>
    <w:rsid w:val="00AF0A10"/>
    <w:rsid w:val="00AF2D57"/>
    <w:rsid w:val="00AF3464"/>
    <w:rsid w:val="00AF3748"/>
    <w:rsid w:val="00AF69F9"/>
    <w:rsid w:val="00B00BD8"/>
    <w:rsid w:val="00B0165B"/>
    <w:rsid w:val="00B03751"/>
    <w:rsid w:val="00B0409A"/>
    <w:rsid w:val="00B04603"/>
    <w:rsid w:val="00B05A6B"/>
    <w:rsid w:val="00B07224"/>
    <w:rsid w:val="00B1087B"/>
    <w:rsid w:val="00B130C6"/>
    <w:rsid w:val="00B13170"/>
    <w:rsid w:val="00B14EA7"/>
    <w:rsid w:val="00B15211"/>
    <w:rsid w:val="00B17241"/>
    <w:rsid w:val="00B206D7"/>
    <w:rsid w:val="00B211F7"/>
    <w:rsid w:val="00B21CC0"/>
    <w:rsid w:val="00B30F09"/>
    <w:rsid w:val="00B32556"/>
    <w:rsid w:val="00B32BB1"/>
    <w:rsid w:val="00B3330A"/>
    <w:rsid w:val="00B33BD2"/>
    <w:rsid w:val="00B34049"/>
    <w:rsid w:val="00B349C8"/>
    <w:rsid w:val="00B41402"/>
    <w:rsid w:val="00B41DB7"/>
    <w:rsid w:val="00B43E09"/>
    <w:rsid w:val="00B45247"/>
    <w:rsid w:val="00B45494"/>
    <w:rsid w:val="00B45BDF"/>
    <w:rsid w:val="00B464F0"/>
    <w:rsid w:val="00B46D37"/>
    <w:rsid w:val="00B50354"/>
    <w:rsid w:val="00B51FAE"/>
    <w:rsid w:val="00B5257B"/>
    <w:rsid w:val="00B53AE5"/>
    <w:rsid w:val="00B53D6A"/>
    <w:rsid w:val="00B54DAB"/>
    <w:rsid w:val="00B5574E"/>
    <w:rsid w:val="00B5733B"/>
    <w:rsid w:val="00B57E2A"/>
    <w:rsid w:val="00B6281E"/>
    <w:rsid w:val="00B62DE4"/>
    <w:rsid w:val="00B63ED1"/>
    <w:rsid w:val="00B64427"/>
    <w:rsid w:val="00B678AB"/>
    <w:rsid w:val="00B7322D"/>
    <w:rsid w:val="00B7339E"/>
    <w:rsid w:val="00B74F10"/>
    <w:rsid w:val="00B8133F"/>
    <w:rsid w:val="00B8406B"/>
    <w:rsid w:val="00B84C83"/>
    <w:rsid w:val="00B87546"/>
    <w:rsid w:val="00B87F3F"/>
    <w:rsid w:val="00B911CE"/>
    <w:rsid w:val="00B91D5C"/>
    <w:rsid w:val="00B96DAF"/>
    <w:rsid w:val="00BA0137"/>
    <w:rsid w:val="00BA03CD"/>
    <w:rsid w:val="00BA0E8A"/>
    <w:rsid w:val="00BA11B5"/>
    <w:rsid w:val="00BA18C6"/>
    <w:rsid w:val="00BA33C8"/>
    <w:rsid w:val="00BA6237"/>
    <w:rsid w:val="00BB1ABB"/>
    <w:rsid w:val="00BB602E"/>
    <w:rsid w:val="00BB73CE"/>
    <w:rsid w:val="00BC0885"/>
    <w:rsid w:val="00BC4825"/>
    <w:rsid w:val="00BC4C72"/>
    <w:rsid w:val="00BC7643"/>
    <w:rsid w:val="00BD0176"/>
    <w:rsid w:val="00BD0FAE"/>
    <w:rsid w:val="00BD1F4E"/>
    <w:rsid w:val="00BD518F"/>
    <w:rsid w:val="00BD782C"/>
    <w:rsid w:val="00BD7882"/>
    <w:rsid w:val="00BE0642"/>
    <w:rsid w:val="00BE0F16"/>
    <w:rsid w:val="00BE29DF"/>
    <w:rsid w:val="00BE50D3"/>
    <w:rsid w:val="00BE519D"/>
    <w:rsid w:val="00BE5210"/>
    <w:rsid w:val="00BE7013"/>
    <w:rsid w:val="00BE7A73"/>
    <w:rsid w:val="00BF1869"/>
    <w:rsid w:val="00BF2D9E"/>
    <w:rsid w:val="00BF4437"/>
    <w:rsid w:val="00BF5AD4"/>
    <w:rsid w:val="00BF5FEE"/>
    <w:rsid w:val="00BF6CE8"/>
    <w:rsid w:val="00BF7C7F"/>
    <w:rsid w:val="00C00399"/>
    <w:rsid w:val="00C031D6"/>
    <w:rsid w:val="00C048F3"/>
    <w:rsid w:val="00C1112A"/>
    <w:rsid w:val="00C15273"/>
    <w:rsid w:val="00C20EA6"/>
    <w:rsid w:val="00C20F22"/>
    <w:rsid w:val="00C220EE"/>
    <w:rsid w:val="00C24555"/>
    <w:rsid w:val="00C2568F"/>
    <w:rsid w:val="00C2658A"/>
    <w:rsid w:val="00C31398"/>
    <w:rsid w:val="00C31946"/>
    <w:rsid w:val="00C3292E"/>
    <w:rsid w:val="00C3565F"/>
    <w:rsid w:val="00C35D39"/>
    <w:rsid w:val="00C3602E"/>
    <w:rsid w:val="00C36E56"/>
    <w:rsid w:val="00C40EE5"/>
    <w:rsid w:val="00C41DBE"/>
    <w:rsid w:val="00C41EBD"/>
    <w:rsid w:val="00C42C1D"/>
    <w:rsid w:val="00C43089"/>
    <w:rsid w:val="00C4348C"/>
    <w:rsid w:val="00C44EF1"/>
    <w:rsid w:val="00C4648F"/>
    <w:rsid w:val="00C469E3"/>
    <w:rsid w:val="00C5049F"/>
    <w:rsid w:val="00C50ADE"/>
    <w:rsid w:val="00C5395E"/>
    <w:rsid w:val="00C5405A"/>
    <w:rsid w:val="00C55C92"/>
    <w:rsid w:val="00C56008"/>
    <w:rsid w:val="00C56117"/>
    <w:rsid w:val="00C56D96"/>
    <w:rsid w:val="00C6115E"/>
    <w:rsid w:val="00C61A59"/>
    <w:rsid w:val="00C64B1E"/>
    <w:rsid w:val="00C715B6"/>
    <w:rsid w:val="00C718C0"/>
    <w:rsid w:val="00C7273B"/>
    <w:rsid w:val="00C7549A"/>
    <w:rsid w:val="00C82359"/>
    <w:rsid w:val="00C82FE5"/>
    <w:rsid w:val="00C83BC0"/>
    <w:rsid w:val="00C84CED"/>
    <w:rsid w:val="00C8687E"/>
    <w:rsid w:val="00C9137A"/>
    <w:rsid w:val="00C92259"/>
    <w:rsid w:val="00C92A39"/>
    <w:rsid w:val="00C948A2"/>
    <w:rsid w:val="00C97119"/>
    <w:rsid w:val="00C97301"/>
    <w:rsid w:val="00C97B3E"/>
    <w:rsid w:val="00C97F15"/>
    <w:rsid w:val="00CA1573"/>
    <w:rsid w:val="00CA22B8"/>
    <w:rsid w:val="00CA4B30"/>
    <w:rsid w:val="00CA4E3B"/>
    <w:rsid w:val="00CB2470"/>
    <w:rsid w:val="00CB34EA"/>
    <w:rsid w:val="00CB377A"/>
    <w:rsid w:val="00CB4584"/>
    <w:rsid w:val="00CB4EE6"/>
    <w:rsid w:val="00CB66B6"/>
    <w:rsid w:val="00CC39B5"/>
    <w:rsid w:val="00CC6CA0"/>
    <w:rsid w:val="00CC6E4B"/>
    <w:rsid w:val="00CC7E94"/>
    <w:rsid w:val="00CD1339"/>
    <w:rsid w:val="00CD4FAE"/>
    <w:rsid w:val="00CD61F0"/>
    <w:rsid w:val="00CE306C"/>
    <w:rsid w:val="00CE732D"/>
    <w:rsid w:val="00CE7668"/>
    <w:rsid w:val="00CF2D80"/>
    <w:rsid w:val="00CF30F7"/>
    <w:rsid w:val="00CF5375"/>
    <w:rsid w:val="00CF53FB"/>
    <w:rsid w:val="00CF57B5"/>
    <w:rsid w:val="00CF57C2"/>
    <w:rsid w:val="00CF5844"/>
    <w:rsid w:val="00CF71DA"/>
    <w:rsid w:val="00D02F6B"/>
    <w:rsid w:val="00D062EB"/>
    <w:rsid w:val="00D10B07"/>
    <w:rsid w:val="00D11455"/>
    <w:rsid w:val="00D12147"/>
    <w:rsid w:val="00D14637"/>
    <w:rsid w:val="00D15857"/>
    <w:rsid w:val="00D1599E"/>
    <w:rsid w:val="00D16BBB"/>
    <w:rsid w:val="00D1747E"/>
    <w:rsid w:val="00D17D87"/>
    <w:rsid w:val="00D21B53"/>
    <w:rsid w:val="00D222A8"/>
    <w:rsid w:val="00D22E3F"/>
    <w:rsid w:val="00D3065B"/>
    <w:rsid w:val="00D31745"/>
    <w:rsid w:val="00D33DA3"/>
    <w:rsid w:val="00D352D8"/>
    <w:rsid w:val="00D370AF"/>
    <w:rsid w:val="00D40ABC"/>
    <w:rsid w:val="00D420B0"/>
    <w:rsid w:val="00D42F20"/>
    <w:rsid w:val="00D43A65"/>
    <w:rsid w:val="00D459B7"/>
    <w:rsid w:val="00D45C55"/>
    <w:rsid w:val="00D55AE4"/>
    <w:rsid w:val="00D56046"/>
    <w:rsid w:val="00D61A88"/>
    <w:rsid w:val="00D621A1"/>
    <w:rsid w:val="00D6370A"/>
    <w:rsid w:val="00D63B59"/>
    <w:rsid w:val="00D64678"/>
    <w:rsid w:val="00D6483B"/>
    <w:rsid w:val="00D65C45"/>
    <w:rsid w:val="00D67661"/>
    <w:rsid w:val="00D730BB"/>
    <w:rsid w:val="00D7421A"/>
    <w:rsid w:val="00D76D28"/>
    <w:rsid w:val="00D77FCD"/>
    <w:rsid w:val="00D8526B"/>
    <w:rsid w:val="00D86832"/>
    <w:rsid w:val="00D91723"/>
    <w:rsid w:val="00D954F4"/>
    <w:rsid w:val="00D95A37"/>
    <w:rsid w:val="00DA59E5"/>
    <w:rsid w:val="00DA6BF9"/>
    <w:rsid w:val="00DA7310"/>
    <w:rsid w:val="00DA7FA3"/>
    <w:rsid w:val="00DB159F"/>
    <w:rsid w:val="00DB16DA"/>
    <w:rsid w:val="00DB2ED2"/>
    <w:rsid w:val="00DB423F"/>
    <w:rsid w:val="00DB4433"/>
    <w:rsid w:val="00DB5655"/>
    <w:rsid w:val="00DB6161"/>
    <w:rsid w:val="00DC0208"/>
    <w:rsid w:val="00DC0739"/>
    <w:rsid w:val="00DC24B7"/>
    <w:rsid w:val="00DC479A"/>
    <w:rsid w:val="00DC4802"/>
    <w:rsid w:val="00DD0197"/>
    <w:rsid w:val="00DD0703"/>
    <w:rsid w:val="00DD1835"/>
    <w:rsid w:val="00DD1C81"/>
    <w:rsid w:val="00DD5D41"/>
    <w:rsid w:val="00DD630D"/>
    <w:rsid w:val="00DD69A6"/>
    <w:rsid w:val="00DD77F0"/>
    <w:rsid w:val="00DD783F"/>
    <w:rsid w:val="00DE2E1D"/>
    <w:rsid w:val="00DE6D33"/>
    <w:rsid w:val="00DF347E"/>
    <w:rsid w:val="00E05718"/>
    <w:rsid w:val="00E05F04"/>
    <w:rsid w:val="00E06C98"/>
    <w:rsid w:val="00E06E5D"/>
    <w:rsid w:val="00E10688"/>
    <w:rsid w:val="00E10DAD"/>
    <w:rsid w:val="00E1142C"/>
    <w:rsid w:val="00E1190C"/>
    <w:rsid w:val="00E11A8F"/>
    <w:rsid w:val="00E12EDF"/>
    <w:rsid w:val="00E15797"/>
    <w:rsid w:val="00E159FF"/>
    <w:rsid w:val="00E164DD"/>
    <w:rsid w:val="00E205C0"/>
    <w:rsid w:val="00E21E8A"/>
    <w:rsid w:val="00E23617"/>
    <w:rsid w:val="00E256DE"/>
    <w:rsid w:val="00E306F9"/>
    <w:rsid w:val="00E3176A"/>
    <w:rsid w:val="00E330C4"/>
    <w:rsid w:val="00E35B5E"/>
    <w:rsid w:val="00E36E2C"/>
    <w:rsid w:val="00E41575"/>
    <w:rsid w:val="00E419E4"/>
    <w:rsid w:val="00E430E8"/>
    <w:rsid w:val="00E459FF"/>
    <w:rsid w:val="00E50647"/>
    <w:rsid w:val="00E50D72"/>
    <w:rsid w:val="00E52DA7"/>
    <w:rsid w:val="00E5371F"/>
    <w:rsid w:val="00E53EE3"/>
    <w:rsid w:val="00E55494"/>
    <w:rsid w:val="00E56443"/>
    <w:rsid w:val="00E60A2D"/>
    <w:rsid w:val="00E62171"/>
    <w:rsid w:val="00E64A6A"/>
    <w:rsid w:val="00E65F5A"/>
    <w:rsid w:val="00E678FC"/>
    <w:rsid w:val="00E70C74"/>
    <w:rsid w:val="00E70FCE"/>
    <w:rsid w:val="00E74C4B"/>
    <w:rsid w:val="00E74E4F"/>
    <w:rsid w:val="00E75A31"/>
    <w:rsid w:val="00E76387"/>
    <w:rsid w:val="00E76D8A"/>
    <w:rsid w:val="00E7770D"/>
    <w:rsid w:val="00E77E4E"/>
    <w:rsid w:val="00E821B6"/>
    <w:rsid w:val="00E822C0"/>
    <w:rsid w:val="00E8341B"/>
    <w:rsid w:val="00E837A9"/>
    <w:rsid w:val="00E8577B"/>
    <w:rsid w:val="00E857F1"/>
    <w:rsid w:val="00E86386"/>
    <w:rsid w:val="00E86665"/>
    <w:rsid w:val="00E86C19"/>
    <w:rsid w:val="00E87F8A"/>
    <w:rsid w:val="00E901AF"/>
    <w:rsid w:val="00E914A5"/>
    <w:rsid w:val="00E92B97"/>
    <w:rsid w:val="00E92F6A"/>
    <w:rsid w:val="00E93C78"/>
    <w:rsid w:val="00E9491F"/>
    <w:rsid w:val="00E95FD3"/>
    <w:rsid w:val="00EA3B6E"/>
    <w:rsid w:val="00EA4CE2"/>
    <w:rsid w:val="00EA6383"/>
    <w:rsid w:val="00EA69C1"/>
    <w:rsid w:val="00EA6D94"/>
    <w:rsid w:val="00EA785E"/>
    <w:rsid w:val="00EA7B16"/>
    <w:rsid w:val="00EB0F44"/>
    <w:rsid w:val="00EB1FDC"/>
    <w:rsid w:val="00EB2033"/>
    <w:rsid w:val="00EB7BAE"/>
    <w:rsid w:val="00EC0A87"/>
    <w:rsid w:val="00EC43EF"/>
    <w:rsid w:val="00EC462B"/>
    <w:rsid w:val="00EC7260"/>
    <w:rsid w:val="00ED2990"/>
    <w:rsid w:val="00ED722B"/>
    <w:rsid w:val="00EE1224"/>
    <w:rsid w:val="00EE2665"/>
    <w:rsid w:val="00EE445E"/>
    <w:rsid w:val="00EE4BEE"/>
    <w:rsid w:val="00EE5554"/>
    <w:rsid w:val="00EF2394"/>
    <w:rsid w:val="00EF273C"/>
    <w:rsid w:val="00EF4395"/>
    <w:rsid w:val="00EF7A9B"/>
    <w:rsid w:val="00F02455"/>
    <w:rsid w:val="00F04EC0"/>
    <w:rsid w:val="00F0617B"/>
    <w:rsid w:val="00F10865"/>
    <w:rsid w:val="00F11AF2"/>
    <w:rsid w:val="00F16B0F"/>
    <w:rsid w:val="00F202C5"/>
    <w:rsid w:val="00F20D54"/>
    <w:rsid w:val="00F22A58"/>
    <w:rsid w:val="00F23D17"/>
    <w:rsid w:val="00F2418B"/>
    <w:rsid w:val="00F24CBF"/>
    <w:rsid w:val="00F25256"/>
    <w:rsid w:val="00F277EA"/>
    <w:rsid w:val="00F27B29"/>
    <w:rsid w:val="00F30D8A"/>
    <w:rsid w:val="00F319A3"/>
    <w:rsid w:val="00F325ED"/>
    <w:rsid w:val="00F33603"/>
    <w:rsid w:val="00F3405F"/>
    <w:rsid w:val="00F36D3A"/>
    <w:rsid w:val="00F373FB"/>
    <w:rsid w:val="00F374D4"/>
    <w:rsid w:val="00F41CEC"/>
    <w:rsid w:val="00F42A64"/>
    <w:rsid w:val="00F44429"/>
    <w:rsid w:val="00F44836"/>
    <w:rsid w:val="00F44A40"/>
    <w:rsid w:val="00F4684C"/>
    <w:rsid w:val="00F51949"/>
    <w:rsid w:val="00F52CE1"/>
    <w:rsid w:val="00F569E2"/>
    <w:rsid w:val="00F56A53"/>
    <w:rsid w:val="00F604F2"/>
    <w:rsid w:val="00F60CCE"/>
    <w:rsid w:val="00F61C94"/>
    <w:rsid w:val="00F629BE"/>
    <w:rsid w:val="00F66509"/>
    <w:rsid w:val="00F66933"/>
    <w:rsid w:val="00F678B4"/>
    <w:rsid w:val="00F716F7"/>
    <w:rsid w:val="00F719E8"/>
    <w:rsid w:val="00F71F82"/>
    <w:rsid w:val="00F75AFB"/>
    <w:rsid w:val="00F8078B"/>
    <w:rsid w:val="00F83482"/>
    <w:rsid w:val="00F910A0"/>
    <w:rsid w:val="00F91833"/>
    <w:rsid w:val="00F9468F"/>
    <w:rsid w:val="00F94CFE"/>
    <w:rsid w:val="00F95E2A"/>
    <w:rsid w:val="00FA0AC2"/>
    <w:rsid w:val="00FA1CBD"/>
    <w:rsid w:val="00FA1F6A"/>
    <w:rsid w:val="00FA329B"/>
    <w:rsid w:val="00FA3552"/>
    <w:rsid w:val="00FA371C"/>
    <w:rsid w:val="00FA5678"/>
    <w:rsid w:val="00FA6470"/>
    <w:rsid w:val="00FB0F42"/>
    <w:rsid w:val="00FB1207"/>
    <w:rsid w:val="00FB2265"/>
    <w:rsid w:val="00FB2D2D"/>
    <w:rsid w:val="00FB4596"/>
    <w:rsid w:val="00FB7883"/>
    <w:rsid w:val="00FB79A4"/>
    <w:rsid w:val="00FC3B33"/>
    <w:rsid w:val="00FC5F8A"/>
    <w:rsid w:val="00FC68AF"/>
    <w:rsid w:val="00FD0EDE"/>
    <w:rsid w:val="00FD3509"/>
    <w:rsid w:val="00FD5863"/>
    <w:rsid w:val="00FD5F16"/>
    <w:rsid w:val="00FD716D"/>
    <w:rsid w:val="00FE2B9E"/>
    <w:rsid w:val="00FE2D76"/>
    <w:rsid w:val="00FE5AC8"/>
    <w:rsid w:val="00FF3CFB"/>
    <w:rsid w:val="00FF4C13"/>
    <w:rsid w:val="00FF5550"/>
    <w:rsid w:val="00FF623F"/>
    <w:rsid w:val="00FF7482"/>
    <w:rsid w:val="00FF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0C8139"/>
  <w15:docId w15:val="{48F940E1-28CB-40B4-8164-919F3F629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933"/>
    <w:pPr>
      <w:spacing w:after="0" w:line="240" w:lineRule="auto"/>
    </w:pPr>
    <w:rPr>
      <w:sz w:val="24"/>
    </w:rPr>
  </w:style>
  <w:style w:type="paragraph" w:styleId="Heading1">
    <w:name w:val="heading 1"/>
    <w:basedOn w:val="Heading2"/>
    <w:next w:val="Normal"/>
    <w:link w:val="Heading1Char"/>
    <w:autoRedefine/>
    <w:uiPriority w:val="9"/>
    <w:qFormat/>
    <w:rsid w:val="001811B0"/>
    <w:pPr>
      <w:spacing w:before="240"/>
      <w:outlineLvl w:val="0"/>
    </w:pPr>
    <w:rPr>
      <w:sz w:val="26"/>
      <w:szCs w:val="24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7A9B"/>
    <w:pPr>
      <w:keepNext/>
      <w:keepLines/>
      <w:spacing w:after="240"/>
      <w:outlineLvl w:val="1"/>
    </w:pPr>
    <w:rPr>
      <w:rFonts w:eastAsiaTheme="majorEastAsia" w:cs="Arial"/>
      <w:b/>
      <w:bCs/>
      <w:szCs w:val="22"/>
      <w:u w:val="single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F7A9B"/>
    <w:pPr>
      <w:spacing w:after="240"/>
      <w:outlineLvl w:val="2"/>
    </w:pPr>
    <w:rPr>
      <w:b/>
    </w:rPr>
  </w:style>
  <w:style w:type="paragraph" w:styleId="Heading4">
    <w:name w:val="heading 4"/>
    <w:aliases w:val="Report Header"/>
    <w:basedOn w:val="Normal"/>
    <w:next w:val="Normal"/>
    <w:link w:val="Heading4Char"/>
    <w:uiPriority w:val="9"/>
    <w:unhideWhenUsed/>
    <w:qFormat/>
    <w:rsid w:val="00AA5ECF"/>
    <w:pPr>
      <w:outlineLvl w:val="3"/>
    </w:pPr>
    <w:rPr>
      <w:rFonts w:cs="Arial"/>
      <w:sz w:val="20"/>
    </w:rPr>
  </w:style>
  <w:style w:type="paragraph" w:styleId="Heading5">
    <w:name w:val="heading 5"/>
    <w:aliases w:val="Report Information Title"/>
    <w:basedOn w:val="Heading2"/>
    <w:next w:val="Normal"/>
    <w:link w:val="Heading5Char"/>
    <w:uiPriority w:val="9"/>
    <w:unhideWhenUsed/>
    <w:qFormat/>
    <w:rsid w:val="002C4EF5"/>
    <w:pPr>
      <w:outlineLvl w:val="4"/>
    </w:pPr>
  </w:style>
  <w:style w:type="paragraph" w:styleId="Heading6">
    <w:name w:val="heading 6"/>
    <w:aliases w:val="Report Information Fields"/>
    <w:basedOn w:val="Heading3"/>
    <w:next w:val="Normal"/>
    <w:link w:val="Heading6Char"/>
    <w:uiPriority w:val="9"/>
    <w:unhideWhenUsed/>
    <w:qFormat/>
    <w:rsid w:val="006D508A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23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305"/>
    <w:rPr>
      <w:rFonts w:ascii="Tahoma" w:eastAsia="Times New Roman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9230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D43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301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D43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301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A834E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802A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A72E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712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811B0"/>
    <w:rPr>
      <w:rFonts w:eastAsiaTheme="majorEastAsia" w:cs="Arial"/>
      <w:b/>
      <w:bCs/>
      <w:sz w:val="26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EF7A9B"/>
    <w:rPr>
      <w:rFonts w:eastAsiaTheme="majorEastAsia" w:cs="Arial"/>
      <w:b/>
      <w:bCs/>
      <w:sz w:val="24"/>
      <w:szCs w:val="2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0B3E27"/>
    <w:pPr>
      <w:tabs>
        <w:tab w:val="left" w:pos="4680"/>
      </w:tabs>
      <w:contextualSpacing/>
    </w:pPr>
    <w:rPr>
      <w:rFonts w:eastAsiaTheme="majorEastAsia" w:cs="Arial"/>
      <w:b/>
      <w:spacing w:val="-10"/>
      <w:kern w:val="28"/>
      <w:sz w:val="32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0B3E27"/>
    <w:rPr>
      <w:rFonts w:ascii="Arial" w:eastAsiaTheme="majorEastAsia" w:hAnsi="Arial" w:cs="Arial"/>
      <w:b/>
      <w:spacing w:val="-10"/>
      <w:kern w:val="28"/>
      <w:sz w:val="32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0B25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253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253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25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253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Spacing">
    <w:name w:val="No Spacing"/>
    <w:uiPriority w:val="1"/>
    <w:rsid w:val="003C4FB1"/>
    <w:pPr>
      <w:spacing w:after="0" w:line="240" w:lineRule="auto"/>
    </w:pPr>
    <w:rPr>
      <w:rFonts w:eastAsia="Times New Roman"/>
    </w:rPr>
  </w:style>
  <w:style w:type="paragraph" w:styleId="Revision">
    <w:name w:val="Revision"/>
    <w:hidden/>
    <w:uiPriority w:val="99"/>
    <w:semiHidden/>
    <w:rsid w:val="004F5286"/>
    <w:pPr>
      <w:spacing w:after="0" w:line="240" w:lineRule="auto"/>
    </w:pPr>
    <w:rPr>
      <w:rFonts w:ascii="Times New Roman" w:eastAsia="Times New Roman" w:hAnsi="Times New Roman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F7A9B"/>
    <w:rPr>
      <w:b/>
      <w:sz w:val="24"/>
    </w:rPr>
  </w:style>
  <w:style w:type="character" w:customStyle="1" w:styleId="Heading4Char">
    <w:name w:val="Heading 4 Char"/>
    <w:aliases w:val="Report Header Char"/>
    <w:basedOn w:val="DefaultParagraphFont"/>
    <w:link w:val="Heading4"/>
    <w:uiPriority w:val="9"/>
    <w:rsid w:val="00AA5ECF"/>
    <w:rPr>
      <w:rFonts w:ascii="Arial" w:eastAsia="Times New Roman" w:hAnsi="Arial" w:cs="Arial"/>
      <w:sz w:val="20"/>
      <w:szCs w:val="20"/>
    </w:rPr>
  </w:style>
  <w:style w:type="character" w:customStyle="1" w:styleId="Heading5Char">
    <w:name w:val="Heading 5 Char"/>
    <w:aliases w:val="Report Information Title Char"/>
    <w:basedOn w:val="DefaultParagraphFont"/>
    <w:link w:val="Heading5"/>
    <w:uiPriority w:val="9"/>
    <w:rsid w:val="002C4EF5"/>
    <w:rPr>
      <w:rFonts w:ascii="Arial" w:eastAsiaTheme="majorEastAsia" w:hAnsi="Arial" w:cs="Arial"/>
      <w:b/>
      <w:bCs/>
    </w:rPr>
  </w:style>
  <w:style w:type="character" w:customStyle="1" w:styleId="Heading6Char">
    <w:name w:val="Heading 6 Char"/>
    <w:aliases w:val="Report Information Fields Char"/>
    <w:basedOn w:val="DefaultParagraphFont"/>
    <w:link w:val="Heading6"/>
    <w:uiPriority w:val="9"/>
    <w:rsid w:val="006D508A"/>
  </w:style>
  <w:style w:type="character" w:customStyle="1" w:styleId="Style3">
    <w:name w:val="Style3"/>
    <w:basedOn w:val="DefaultParagraphFont"/>
    <w:uiPriority w:val="1"/>
    <w:rsid w:val="00A30C7D"/>
  </w:style>
  <w:style w:type="character" w:styleId="UnresolvedMention">
    <w:name w:val="Unresolved Mention"/>
    <w:basedOn w:val="DefaultParagraphFont"/>
    <w:uiPriority w:val="99"/>
    <w:semiHidden/>
    <w:unhideWhenUsed/>
    <w:rsid w:val="000344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8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imo.ajax.ca/2022-2026-strategic-plan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ocal%20Docs\AJAX\Report%20Template%20-%20Open%20Session%20V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hyperlink" Target="https://imo.ajax.ca/2022-2026-strategic-plan" TargetMode="Externa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0A02F910819417FA5248EF76CF1D0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160286-7830-4EB6-8DA9-A5068FE8BF50}"/>
      </w:docPartPr>
      <w:docPartBody>
        <w:p w:rsidR="00682D11" w:rsidRDefault="00682D11">
          <w:pPr>
            <w:pStyle w:val="10A02F910819417FA5248EF76CF1D07E"/>
          </w:pPr>
          <w:r w:rsidRPr="006659A4">
            <w:rPr>
              <w:rStyle w:val="PlaceholderText"/>
              <w:color w:val="C00000"/>
            </w:rPr>
            <w:t>Choose an item.</w:t>
          </w:r>
        </w:p>
      </w:docPartBody>
    </w:docPart>
    <w:docPart>
      <w:docPartPr>
        <w:name w:val="7F2402BF9A494070AE78515DF0F90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E4FE0-3E3D-4C25-87FE-E9C356573F72}"/>
      </w:docPartPr>
      <w:docPartBody>
        <w:p w:rsidR="00682D11" w:rsidRDefault="00682D11">
          <w:pPr>
            <w:pStyle w:val="7F2402BF9A494070AE78515DF0F9088D"/>
          </w:pPr>
          <w:r w:rsidRPr="006659A4">
            <w:rPr>
              <w:rStyle w:val="PlaceholderText"/>
              <w:color w:val="C00000"/>
            </w:rPr>
            <w:t>Report author name(s): first name last name, position</w:t>
          </w:r>
        </w:p>
      </w:docPartBody>
    </w:docPart>
    <w:docPart>
      <w:docPartPr>
        <w:name w:val="277E932E5A124275B469E95DB41CE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8F0794-8727-4D77-858A-149DB3C1FE73}"/>
      </w:docPartPr>
      <w:docPartBody>
        <w:p w:rsidR="00682D11" w:rsidRDefault="00682D11">
          <w:pPr>
            <w:pStyle w:val="277E932E5A124275B469E95DB41CE3A3"/>
          </w:pPr>
          <w:r w:rsidRPr="006659A4">
            <w:rPr>
              <w:rStyle w:val="PlaceholderText"/>
              <w:color w:val="C00000"/>
            </w:rPr>
            <w:t>Enter departmental report number</w:t>
          </w:r>
        </w:p>
      </w:docPartBody>
    </w:docPart>
    <w:docPart>
      <w:docPartPr>
        <w:name w:val="00C5234D9666402482210CF786D648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9C7AE8-7AF2-42B7-A35F-F97D34E51CDD}"/>
      </w:docPartPr>
      <w:docPartBody>
        <w:p w:rsidR="00682D11" w:rsidRDefault="00682D11">
          <w:pPr>
            <w:pStyle w:val="00C5234D9666402482210CF786D64852"/>
          </w:pPr>
          <w:r w:rsidRPr="006659A4">
            <w:rPr>
              <w:rStyle w:val="PlaceholderText"/>
              <w:color w:val="C00000"/>
            </w:rPr>
            <w:t>Enter report title</w:t>
          </w:r>
        </w:p>
      </w:docPartBody>
    </w:docPart>
    <w:docPart>
      <w:docPartPr>
        <w:name w:val="BB4FA714CB3944AD9758B6C8E5B052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F4136F-FC73-405C-BABA-19276ACBBD41}"/>
      </w:docPartPr>
      <w:docPartBody>
        <w:p w:rsidR="00682D11" w:rsidRDefault="00682D11">
          <w:pPr>
            <w:pStyle w:val="BB4FA714CB3944AD9758B6C8E5B0529A"/>
          </w:pPr>
          <w:r w:rsidRPr="006659A4">
            <w:rPr>
              <w:rStyle w:val="PlaceholderText"/>
              <w:color w:val="C00000"/>
            </w:rPr>
            <w:t>Choose an item</w:t>
          </w:r>
        </w:p>
      </w:docPartBody>
    </w:docPart>
    <w:docPart>
      <w:docPartPr>
        <w:name w:val="A54CA5D319A24F449728B1A5DE415E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E0F66D-ED8B-47D2-AC48-46214E04F022}"/>
      </w:docPartPr>
      <w:docPartBody>
        <w:p w:rsidR="00682D11" w:rsidRDefault="00682D11">
          <w:pPr>
            <w:pStyle w:val="A54CA5D319A24F449728B1A5DE415E25"/>
          </w:pPr>
          <w:r w:rsidRPr="006659A4">
            <w:rPr>
              <w:rStyle w:val="PlaceholderText"/>
              <w:color w:val="C00000"/>
            </w:rPr>
            <w:t>Click or tap to enter a date.</w:t>
          </w:r>
        </w:p>
      </w:docPartBody>
    </w:docPart>
    <w:docPart>
      <w:docPartPr>
        <w:name w:val="9ACA4CC654CD48E3A7DF94B7D994B5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1363A-240E-400E-B470-D5525F3A5B68}"/>
      </w:docPartPr>
      <w:docPartBody>
        <w:p w:rsidR="00682D11" w:rsidRDefault="00682D11">
          <w:pPr>
            <w:pStyle w:val="9ACA4CC654CD48E3A7DF94B7D994B5DF"/>
          </w:pPr>
          <w:r w:rsidRPr="00B30F09">
            <w:rPr>
              <w:rStyle w:val="PlaceholderText"/>
              <w:color w:val="C00000"/>
            </w:rPr>
            <w:t xml:space="preserve">Click here to enter text. </w:t>
          </w:r>
          <w:bookmarkStart w:id="0" w:name="_Hlk203548508"/>
          <w:r>
            <w:rPr>
              <w:color w:val="C00000"/>
            </w:rPr>
            <w:t>L</w:t>
          </w:r>
          <w:r w:rsidRPr="00B30F09">
            <w:rPr>
              <w:color w:val="C00000"/>
            </w:rPr>
            <w:t>ist previous reports and/or by-laws related to this report. If none, type N/A</w:t>
          </w:r>
          <w:r>
            <w:rPr>
              <w:color w:val="C00000"/>
            </w:rPr>
            <w:t>.</w:t>
          </w:r>
          <w:bookmarkEnd w:id="0"/>
        </w:p>
      </w:docPartBody>
    </w:docPart>
    <w:docPart>
      <w:docPartPr>
        <w:name w:val="6860DFA1294B497D89E1E64EE541F4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42D653-CACC-47DB-963F-24FCE6AC9652}"/>
      </w:docPartPr>
      <w:docPartBody>
        <w:p w:rsidR="00682D11" w:rsidRDefault="00682D11">
          <w:pPr>
            <w:pStyle w:val="6860DFA1294B497D89E1E64EE541F4F0"/>
          </w:pPr>
          <w:r w:rsidRPr="006659A4">
            <w:rPr>
              <w:rStyle w:val="PlaceholderText"/>
              <w:color w:val="C00000"/>
            </w:rPr>
            <w:t>Click here to enter text.</w:t>
          </w:r>
          <w:r>
            <w:rPr>
              <w:rStyle w:val="PlaceholderText"/>
              <w:color w:val="C00000"/>
            </w:rPr>
            <w:t xml:space="preserve"> </w:t>
          </w:r>
        </w:p>
      </w:docPartBody>
    </w:docPart>
    <w:docPart>
      <w:docPartPr>
        <w:name w:val="EDA3348F90D8418F801B3C3282BB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7FD20-E511-40F4-8B2D-916C0E35429A}"/>
      </w:docPartPr>
      <w:docPartBody>
        <w:p w:rsidR="00682D11" w:rsidRDefault="00682D11" w:rsidP="001811B0">
          <w:pPr>
            <w:rPr>
              <w:rStyle w:val="PlaceholderText"/>
              <w:color w:val="C00000"/>
            </w:rPr>
          </w:pPr>
          <w:r w:rsidRPr="006659A4">
            <w:rPr>
              <w:rStyle w:val="PlaceholderText"/>
              <w:color w:val="C00000"/>
            </w:rPr>
            <w:t>Click here to enter text.</w:t>
          </w:r>
          <w:r>
            <w:rPr>
              <w:rStyle w:val="PlaceholderText"/>
              <w:color w:val="C00000"/>
            </w:rPr>
            <w:t xml:space="preserve"> </w:t>
          </w:r>
        </w:p>
        <w:p w:rsidR="00682D11" w:rsidRDefault="00682D11">
          <w:pPr>
            <w:pStyle w:val="EDA3348F90D8418F801B3C3282BBC1E9"/>
          </w:pPr>
          <w:r>
            <w:rPr>
              <w:rStyle w:val="PlaceholderText"/>
              <w:color w:val="C00000"/>
            </w:rPr>
            <w:t xml:space="preserve">If it includes subheadings, continue with the Heading 2 Style. Ensure that all inserted images/tables have alt-text descriptions. Where lists are included, remember to use the bullets/numbering options under the Paragraph tools. Text formatting is set to be left-aligned, please do not Justify. If more than one line space is required between paragraphs/sections, use the Line and Paragraph Spacing option under the Paragraph tools.  </w:t>
          </w:r>
        </w:p>
      </w:docPartBody>
    </w:docPart>
    <w:docPart>
      <w:docPartPr>
        <w:name w:val="A3D549A087C9469F8CD3A8F3B0DDF6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744D2-F70D-4775-9755-0D04D5C6C9E4}"/>
      </w:docPartPr>
      <w:docPartBody>
        <w:p w:rsidR="00682D11" w:rsidRDefault="00682D11" w:rsidP="00321E0B">
          <w:pPr>
            <w:rPr>
              <w:rStyle w:val="PlaceholderText"/>
              <w:color w:val="C00000"/>
            </w:rPr>
          </w:pPr>
          <w:bookmarkStart w:id="1" w:name="_Hlk201584295"/>
          <w:r w:rsidRPr="006659A4">
            <w:rPr>
              <w:rStyle w:val="PlaceholderText"/>
              <w:color w:val="C00000"/>
            </w:rPr>
            <w:t>Click here to enter text.</w:t>
          </w:r>
          <w:r>
            <w:rPr>
              <w:rStyle w:val="PlaceholderText"/>
              <w:color w:val="C00000"/>
            </w:rPr>
            <w:t xml:space="preserve"> </w:t>
          </w:r>
        </w:p>
        <w:p w:rsidR="00682D11" w:rsidRDefault="00682D11">
          <w:pPr>
            <w:pStyle w:val="A3D549A087C9469F8CD3A8F3B0DDF679"/>
          </w:pPr>
          <w:r>
            <w:rPr>
              <w:rStyle w:val="PlaceholderText"/>
              <w:color w:val="C00000"/>
            </w:rPr>
            <w:t xml:space="preserve">If it includes subheadings, continue with the Heading 2 Style. Ensure that all inserted images/tables have alt-text descriptions. Where lists are included, remember to use the bullets/numbering options under the Paragraph tools. Text formatting is set to be left-aligned, please do not Justify. If more than one line space is required between paragraphs/sections, use the Line and Paragraph Spacing option under the Paragraph tools.  </w:t>
          </w:r>
          <w:bookmarkEnd w:id="1"/>
        </w:p>
      </w:docPartBody>
    </w:docPart>
    <w:docPart>
      <w:docPartPr>
        <w:name w:val="91E72D3215F34C3A9559A655B8CCB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02967-EFED-4EC6-90A8-2B5ACFF5F9FD}"/>
      </w:docPartPr>
      <w:docPartBody>
        <w:p w:rsidR="00682D11" w:rsidRDefault="00682D11" w:rsidP="00EC7260">
          <w:pPr>
            <w:rPr>
              <w:rStyle w:val="PlaceholderText"/>
              <w:color w:val="C00000"/>
            </w:rPr>
          </w:pPr>
          <w:r w:rsidRPr="006659A4">
            <w:rPr>
              <w:rStyle w:val="PlaceholderText"/>
              <w:color w:val="C00000"/>
            </w:rPr>
            <w:t>Click here to enter text.</w:t>
          </w:r>
          <w:r>
            <w:rPr>
              <w:rStyle w:val="PlaceholderText"/>
              <w:color w:val="C00000"/>
            </w:rPr>
            <w:t xml:space="preserve"> </w:t>
          </w:r>
        </w:p>
        <w:p w:rsidR="00682D11" w:rsidRDefault="00682D11">
          <w:pPr>
            <w:pStyle w:val="91E72D3215F34C3A9559A655B8CCB699"/>
          </w:pPr>
          <w:r>
            <w:rPr>
              <w:rStyle w:val="PlaceholderText"/>
              <w:color w:val="C00000"/>
            </w:rPr>
            <w:t xml:space="preserve">If it includes subheadings, continue with the Heading 2 Style. Ensure that all inserted images/tables have alt-text descriptions. Where lists are included, remember to use the bullets/numbering options under the Paragraph tools. Text formatting is set to be left-aligned, please do not Justify. If more than one line space is required between paragraphs/sections, use the Line and Paragraph Spacing option under the Paragraph tools. If no content is available for this section, type N/A </w:t>
          </w:r>
        </w:p>
      </w:docPartBody>
    </w:docPart>
    <w:docPart>
      <w:docPartPr>
        <w:name w:val="AD9CF73FE9FA4ED09CA9F8A8CBBF4F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59EC82-616B-4BE6-9D87-A5CE1AC736C8}"/>
      </w:docPartPr>
      <w:docPartBody>
        <w:p w:rsidR="00682D11" w:rsidRDefault="00682D11" w:rsidP="006B1417">
          <w:pPr>
            <w:rPr>
              <w:rStyle w:val="PlaceholderText"/>
              <w:color w:val="C00000"/>
            </w:rPr>
          </w:pPr>
          <w:r w:rsidRPr="001811B0">
            <w:rPr>
              <w:rStyle w:val="PlaceholderText"/>
              <w:color w:val="C00000"/>
            </w:rPr>
            <w:t>Click here to enter text.</w:t>
          </w:r>
        </w:p>
        <w:p w:rsidR="00682D11" w:rsidRDefault="00682D11">
          <w:pPr>
            <w:pStyle w:val="AD9CF73FE9FA4ED09CA9F8A8CBBF4F79"/>
          </w:pPr>
          <w:r w:rsidRPr="001811B0">
            <w:rPr>
              <w:rStyle w:val="PlaceholderText"/>
              <w:color w:val="C00000"/>
            </w:rPr>
            <w:t>If it includes subheadings, continue with the Heading 2 Style. Ensure that all inserted images/tables have alt-text descriptions. Where lists are included, remember to use the bullets/numbering options under the Paragraph tools. Text formatting is set to be left-aligned, please do not Justify. If more than one line space is required between paragraphs/sections, use the Line and Paragraph Spacing option under the Paragraph tools.  If no content is available for this section, type N/A</w:t>
          </w:r>
          <w:r>
            <w:rPr>
              <w:rStyle w:val="PlaceholderText"/>
              <w:color w:val="C00000"/>
            </w:rPr>
            <w:t xml:space="preserve"> </w:t>
          </w:r>
        </w:p>
      </w:docPartBody>
    </w:docPart>
    <w:docPart>
      <w:docPartPr>
        <w:name w:val="E5D7FFA3BD5148A2BADF70041BEC5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2DE83E-5935-44A1-AD0F-4BED976B4C94}"/>
      </w:docPartPr>
      <w:docPartBody>
        <w:p w:rsidR="00682D11" w:rsidRDefault="00682D11" w:rsidP="00321E0B">
          <w:pPr>
            <w:rPr>
              <w:color w:val="C00000"/>
            </w:rPr>
          </w:pPr>
          <w:bookmarkStart w:id="2" w:name="_Hlk201584393"/>
          <w:r w:rsidRPr="006659A4">
            <w:rPr>
              <w:rStyle w:val="PlaceholderText"/>
              <w:color w:val="C00000"/>
            </w:rPr>
            <w:t>Click here to enter text</w:t>
          </w:r>
          <w:r>
            <w:rPr>
              <w:rStyle w:val="PlaceholderText"/>
              <w:color w:val="C00000"/>
            </w:rPr>
            <w:t xml:space="preserve"> and reference the appropriate section(s) of the Strategic Plan To view a copy of the strategic plan, visit: </w:t>
          </w:r>
          <w:hyperlink r:id="rId4" w:history="1">
            <w:r w:rsidRPr="00660B54">
              <w:rPr>
                <w:rStyle w:val="Hyperlink"/>
              </w:rPr>
              <w:t>ajax.ca/Action26</w:t>
            </w:r>
          </w:hyperlink>
          <w:r w:rsidRPr="00034493">
            <w:rPr>
              <w:color w:val="C00000"/>
            </w:rPr>
            <w:t>.</w:t>
          </w:r>
        </w:p>
        <w:p w:rsidR="00682D11" w:rsidRDefault="00682D11">
          <w:pPr>
            <w:pStyle w:val="E5D7FFA3BD5148A2BADF70041BEC5A2C"/>
          </w:pPr>
          <w:r>
            <w:rPr>
              <w:rStyle w:val="PlaceholderText"/>
              <w:color w:val="C00000"/>
            </w:rPr>
            <w:t>If no content is available for this section, type N/A</w:t>
          </w:r>
          <w:bookmarkEnd w:id="2"/>
        </w:p>
      </w:docPartBody>
    </w:docPart>
    <w:docPart>
      <w:docPartPr>
        <w:name w:val="908EB19971A843359F6B8821976B75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12144-7591-4727-B5EB-A28D1C3EB3C7}"/>
      </w:docPartPr>
      <w:docPartBody>
        <w:p w:rsidR="00682D11" w:rsidRDefault="00682D11" w:rsidP="006659A4">
          <w:pPr>
            <w:rPr>
              <w:rStyle w:val="PlaceholderText"/>
              <w:color w:val="C00000"/>
            </w:rPr>
          </w:pPr>
          <w:r w:rsidRPr="006659A4">
            <w:rPr>
              <w:rStyle w:val="PlaceholderText"/>
              <w:color w:val="C00000"/>
            </w:rPr>
            <w:t>Click here to enter text</w:t>
          </w:r>
          <w:r>
            <w:rPr>
              <w:rStyle w:val="PlaceholderText"/>
              <w:color w:val="C00000"/>
            </w:rPr>
            <w:t>.</w:t>
          </w:r>
        </w:p>
        <w:p w:rsidR="00682D11" w:rsidRDefault="00682D11">
          <w:pPr>
            <w:pStyle w:val="908EB19971A843359F6B8821976B75D0"/>
          </w:pPr>
          <w:r w:rsidRPr="001811B0">
            <w:rPr>
              <w:rStyle w:val="PlaceholderText"/>
              <w:color w:val="C00000"/>
            </w:rPr>
            <w:t>Text formatting is set to be left-aligned, please do not Justify. If more than one line space is required between paragraphs/sections, use the Line and Paragraph Spacing option under the Paragraph tools.</w:t>
          </w:r>
        </w:p>
      </w:docPartBody>
    </w:docPart>
    <w:docPart>
      <w:docPartPr>
        <w:name w:val="008ACB017E184B82970519F6D718A0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FA0F5-D411-4B30-8699-C855F82C84ED}"/>
      </w:docPartPr>
      <w:docPartBody>
        <w:p w:rsidR="00682D11" w:rsidRDefault="00682D11">
          <w:pPr>
            <w:pStyle w:val="008ACB017E184B82970519F6D718A0EF"/>
          </w:pPr>
          <w:r w:rsidRPr="00260057">
            <w:rPr>
              <w:rStyle w:val="PlaceholderText"/>
              <w:color w:val="C00000"/>
            </w:rPr>
            <w:t xml:space="preserve">Click or tap here to enter text. </w:t>
          </w:r>
          <w:r>
            <w:rPr>
              <w:rStyle w:val="PlaceholderText"/>
              <w:color w:val="C00000"/>
            </w:rPr>
            <w:br/>
          </w:r>
          <w:r>
            <w:rPr>
              <w:rStyle w:val="PlaceholderText"/>
              <w:color w:val="C00000"/>
            </w:rPr>
            <w:tab/>
          </w:r>
          <w:r w:rsidRPr="00CA4E3B">
            <w:rPr>
              <w:rStyle w:val="PlaceholderText"/>
              <w:color w:val="C00000"/>
            </w:rPr>
            <w:t xml:space="preserve">If no Attachments are included; delete text from this section of the report </w:t>
          </w:r>
          <w:r>
            <w:rPr>
              <w:rStyle w:val="PlaceholderText"/>
              <w:color w:val="C00000"/>
            </w:rPr>
            <w:tab/>
          </w:r>
          <w:r w:rsidRPr="00CA4E3B">
            <w:rPr>
              <w:rStyle w:val="PlaceholderText"/>
              <w:color w:val="C00000"/>
            </w:rPr>
            <w:t>and type N/A. If report has more than one attachment, press Enter to</w:t>
          </w:r>
          <w:r>
            <w:rPr>
              <w:rStyle w:val="PlaceholderText"/>
              <w:color w:val="C00000"/>
            </w:rPr>
            <w:t xml:space="preserve"> </w:t>
          </w:r>
          <w:r>
            <w:rPr>
              <w:rStyle w:val="PlaceholderText"/>
              <w:color w:val="C00000"/>
            </w:rPr>
            <w:tab/>
          </w:r>
          <w:r w:rsidRPr="00CA4E3B">
            <w:rPr>
              <w:rStyle w:val="PlaceholderText"/>
              <w:color w:val="C00000"/>
            </w:rPr>
            <w:t>move to the next line.</w:t>
          </w:r>
        </w:p>
      </w:docPartBody>
    </w:docPart>
    <w:docPart>
      <w:docPartPr>
        <w:name w:val="6CC83DD8084B455983185A41EDE6C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D3340-8884-43C3-BFBB-D078789BF8CB}"/>
      </w:docPartPr>
      <w:docPartBody>
        <w:p w:rsidR="00682D11" w:rsidRDefault="00682D11">
          <w:pPr>
            <w:pStyle w:val="6CC83DD8084B455983185A41EDE6C767"/>
          </w:pPr>
          <w:r w:rsidRPr="006659A4">
            <w:rPr>
              <w:rStyle w:val="PlaceholderText"/>
              <w:color w:val="C00000"/>
            </w:rPr>
            <w:t>Enter Report Author’s Name – Title (if multiple authors, press</w:t>
          </w:r>
          <w:r>
            <w:rPr>
              <w:rStyle w:val="PlaceholderText"/>
              <w:color w:val="C00000"/>
            </w:rPr>
            <w:t xml:space="preserve"> Shift +</w:t>
          </w:r>
          <w:r w:rsidRPr="006659A4">
            <w:rPr>
              <w:rStyle w:val="PlaceholderText"/>
              <w:color w:val="C00000"/>
            </w:rPr>
            <w:t xml:space="preserve"> Enter once to add entry on a new line)</w:t>
          </w:r>
        </w:p>
      </w:docPartBody>
    </w:docPart>
    <w:docPart>
      <w:docPartPr>
        <w:name w:val="2055E950D1634611ADA49EC8DC53E7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7F1A14-48C5-4020-80FB-350339E03BF0}"/>
      </w:docPartPr>
      <w:docPartBody>
        <w:p w:rsidR="00682D11" w:rsidRDefault="00682D11">
          <w:pPr>
            <w:pStyle w:val="2055E950D1634611ADA49EC8DC53E735"/>
          </w:pPr>
          <w:r w:rsidRPr="0012238D">
            <w:rPr>
              <w:rStyle w:val="PlaceholderText"/>
              <w:color w:val="C00000"/>
            </w:rPr>
            <w:t xml:space="preserve">Choose </w:t>
          </w:r>
          <w:r>
            <w:rPr>
              <w:rStyle w:val="PlaceholderText"/>
              <w:color w:val="C00000"/>
            </w:rPr>
            <w:t>Department Head</w:t>
          </w:r>
          <w:r w:rsidRPr="0012238D">
            <w:rPr>
              <w:rStyle w:val="PlaceholderText"/>
              <w:color w:val="C00000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D82"/>
    <w:rsid w:val="00066B5A"/>
    <w:rsid w:val="00682D11"/>
    <w:rsid w:val="00AF3D82"/>
    <w:rsid w:val="00B5733B"/>
    <w:rsid w:val="00BD75A3"/>
    <w:rsid w:val="00C2568F"/>
    <w:rsid w:val="00D65C45"/>
    <w:rsid w:val="00FD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0A02F910819417FA5248EF76CF1D07E">
    <w:name w:val="10A02F910819417FA5248EF76CF1D07E"/>
  </w:style>
  <w:style w:type="paragraph" w:customStyle="1" w:styleId="7F2402BF9A494070AE78515DF0F9088D">
    <w:name w:val="7F2402BF9A494070AE78515DF0F9088D"/>
  </w:style>
  <w:style w:type="paragraph" w:customStyle="1" w:styleId="277E932E5A124275B469E95DB41CE3A3">
    <w:name w:val="277E932E5A124275B469E95DB41CE3A3"/>
  </w:style>
  <w:style w:type="paragraph" w:customStyle="1" w:styleId="00C5234D9666402482210CF786D64852">
    <w:name w:val="00C5234D9666402482210CF786D64852"/>
  </w:style>
  <w:style w:type="paragraph" w:customStyle="1" w:styleId="BB4FA714CB3944AD9758B6C8E5B0529A">
    <w:name w:val="BB4FA714CB3944AD9758B6C8E5B0529A"/>
  </w:style>
  <w:style w:type="paragraph" w:customStyle="1" w:styleId="A54CA5D319A24F449728B1A5DE415E25">
    <w:name w:val="A54CA5D319A24F449728B1A5DE415E25"/>
  </w:style>
  <w:style w:type="paragraph" w:customStyle="1" w:styleId="9ACA4CC654CD48E3A7DF94B7D994B5DF">
    <w:name w:val="9ACA4CC654CD48E3A7DF94B7D994B5DF"/>
  </w:style>
  <w:style w:type="paragraph" w:customStyle="1" w:styleId="6860DFA1294B497D89E1E64EE541F4F0">
    <w:name w:val="6860DFA1294B497D89E1E64EE541F4F0"/>
  </w:style>
  <w:style w:type="paragraph" w:customStyle="1" w:styleId="EDA3348F90D8418F801B3C3282BBC1E9">
    <w:name w:val="EDA3348F90D8418F801B3C3282BBC1E9"/>
  </w:style>
  <w:style w:type="paragraph" w:customStyle="1" w:styleId="A3D549A087C9469F8CD3A8F3B0DDF679">
    <w:name w:val="A3D549A087C9469F8CD3A8F3B0DDF679"/>
  </w:style>
  <w:style w:type="paragraph" w:customStyle="1" w:styleId="91E72D3215F34C3A9559A655B8CCB699">
    <w:name w:val="91E72D3215F34C3A9559A655B8CCB699"/>
  </w:style>
  <w:style w:type="paragraph" w:customStyle="1" w:styleId="AD9CF73FE9FA4ED09CA9F8A8CBBF4F79">
    <w:name w:val="AD9CF73FE9FA4ED09CA9F8A8CBBF4F79"/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customStyle="1" w:styleId="E5D7FFA3BD5148A2BADF70041BEC5A2C">
    <w:name w:val="E5D7FFA3BD5148A2BADF70041BEC5A2C"/>
  </w:style>
  <w:style w:type="paragraph" w:customStyle="1" w:styleId="908EB19971A843359F6B8821976B75D0">
    <w:name w:val="908EB19971A843359F6B8821976B75D0"/>
  </w:style>
  <w:style w:type="paragraph" w:customStyle="1" w:styleId="008ACB017E184B82970519F6D718A0EF">
    <w:name w:val="008ACB017E184B82970519F6D718A0EF"/>
  </w:style>
  <w:style w:type="paragraph" w:customStyle="1" w:styleId="6CC83DD8084B455983185A41EDE6C767">
    <w:name w:val="6CC83DD8084B455983185A41EDE6C767"/>
  </w:style>
  <w:style w:type="paragraph" w:customStyle="1" w:styleId="2055E950D1634611ADA49EC8DC53E735">
    <w:name w:val="2055E950D1634611ADA49EC8DC53E7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41c86-8714-46c1-a6d6-438b5442575c">
      <Terms xmlns="http://schemas.microsoft.com/office/infopath/2007/PartnerControls"/>
    </lcf76f155ced4ddcb4097134ff3c332f>
    <TaxCatchAll xmlns="b30ee611-d65c-4036-bd48-7b1007d115d9" xsi:nil="true"/>
    <Public xmlns="08641c86-8714-46c1-a6d6-438b5442575c">true</Public>
    <Published xmlns="08641c86-8714-46c1-a6d6-438b5442575c">2026-09-28T22:30:21+00:00</Published>
    <CF_DocumentStatus xmlns="08641c86-8714-46c1-a6d6-438b5442575c" xsi:nil="true"/>
    <CF_RecordNumber xmlns="08641c86-8714-46c1-a6d6-438b5442575c" xsi:nil="true"/>
    <CF_FOI_RequestType xmlns="08641c86-8714-46c1-a6d6-438b5442575c" xsi:nil="true"/>
    <CF_DocumentType xmlns="08641c86-8714-46c1-a6d6-438b5442575c" xsi:nil="true"/>
    <CF_Filed xmlns="08641c86-8714-46c1-a6d6-438b5442575c" xsi:nil="true"/>
    <CF_Status xmlns="08641c86-8714-46c1-a6d6-438b5442575c" xsi:nil="true"/>
    <CF_Owner xmlns="08641c86-8714-46c1-a6d6-438b5442575c" xsi:nil="true"/>
    <CF_Opened xmlns="08641c86-8714-46c1-a6d6-438b5442575c" xsi:nil="true"/>
    <CF_Product xmlns="08641c86-8714-46c1-a6d6-438b5442575c" xsi:nil="true"/>
    <CF_Year xmlns="08641c86-8714-46c1-a6d6-438b5442575c" xsi:nil="true"/>
    <CF_Closed xmlns="08641c86-8714-46c1-a6d6-438b5442575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14F83909A39D4893BAD06C22048E01" ma:contentTypeVersion="23" ma:contentTypeDescription="Create a new document." ma:contentTypeScope="" ma:versionID="0eab22d78c9fee457b9ad8eef828a886">
  <xsd:schema xmlns:xsd="http://www.w3.org/2001/XMLSchema" xmlns:xs="http://www.w3.org/2001/XMLSchema" xmlns:p="http://schemas.microsoft.com/office/2006/metadata/properties" xmlns:ns2="08641c86-8714-46c1-a6d6-438b5442575c" xmlns:ns3="b30ee611-d65c-4036-bd48-7b1007d115d9" targetNamespace="http://schemas.microsoft.com/office/2006/metadata/properties" ma:root="true" ma:fieldsID="2f77933d7457427604e938e329511dbd" ns2:_="" ns3:_="">
    <xsd:import namespace="08641c86-8714-46c1-a6d6-438b5442575c"/>
    <xsd:import namespace="b30ee611-d65c-4036-bd48-7b1007d115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Public" minOccurs="0"/>
                <xsd:element ref="ns2:Published" minOccurs="0"/>
                <xsd:element ref="ns2:CF_RecordNumber" minOccurs="0"/>
                <xsd:element ref="ns2:CF_Year" minOccurs="0"/>
                <xsd:element ref="ns2:CF_Status" minOccurs="0"/>
                <xsd:element ref="ns2:CF_Owner" minOccurs="0"/>
                <xsd:element ref="ns2:CF_Opened" minOccurs="0"/>
                <xsd:element ref="ns2:CF_Closed" minOccurs="0"/>
                <xsd:element ref="ns2:CF_Product" minOccurs="0"/>
                <xsd:element ref="ns2:CF_FOI_RequestType" minOccurs="0"/>
                <xsd:element ref="ns2:CF_DocumentType" minOccurs="0"/>
                <xsd:element ref="ns2:CF_DocumentStatus" minOccurs="0"/>
                <xsd:element ref="ns2:CF_Fil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41c86-8714-46c1-a6d6-438b544257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118fab9-8cc9-4a79-9841-652ea0a3cb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Public" ma:index="18" nillable="true" ma:displayName="Public" ma:default="1" ma:format="Dropdown" ma:internalName="Public">
      <xsd:simpleType>
        <xsd:restriction base="dms:Boolean"/>
      </xsd:simpleType>
    </xsd:element>
    <xsd:element name="Published" ma:index="19" nillable="true" ma:displayName="Published" ma:default="[today]" ma:format="DateOnly" ma:internalName="Published">
      <xsd:simpleType>
        <xsd:restriction base="dms:DateTime"/>
      </xsd:simpleType>
    </xsd:element>
    <xsd:element name="CF_RecordNumber" ma:index="20" nillable="true" ma:displayName="Record number" ma:internalName="CF_RecordNumber">
      <xsd:simpleType>
        <xsd:restriction base="dms:Text">
          <xsd:maxLength value="255"/>
        </xsd:restriction>
      </xsd:simpleType>
    </xsd:element>
    <xsd:element name="CF_Year" ma:index="21" nillable="true" ma:displayName="Year" ma:internalName="CF_Year">
      <xsd:simpleType>
        <xsd:restriction base="dms:Text">
          <xsd:maxLength value="255"/>
        </xsd:restriction>
      </xsd:simpleType>
    </xsd:element>
    <xsd:element name="CF_Status" ma:index="22" nillable="true" ma:displayName="Status" ma:internalName="CF_Status">
      <xsd:simpleType>
        <xsd:restriction base="dms:Text">
          <xsd:maxLength value="255"/>
        </xsd:restriction>
      </xsd:simpleType>
    </xsd:element>
    <xsd:element name="CF_Owner" ma:index="23" nillable="true" ma:displayName="Owner" ma:internalName="CF_Owner">
      <xsd:simpleType>
        <xsd:restriction base="dms:Text">
          <xsd:maxLength value="255"/>
        </xsd:restriction>
      </xsd:simpleType>
    </xsd:element>
    <xsd:element name="CF_Opened" ma:index="24" nillable="true" ma:displayName="Opened" ma:format="DateOnly" ma:internalName="CF_Opened">
      <xsd:simpleType>
        <xsd:restriction base="dms:DateTime"/>
      </xsd:simpleType>
    </xsd:element>
    <xsd:element name="CF_Closed" ma:index="25" nillable="true" ma:displayName="Closed" ma:format="DateOnly" ma:internalName="CF_Closed">
      <xsd:simpleType>
        <xsd:restriction base="dms:DateTime"/>
      </xsd:simpleType>
    </xsd:element>
    <xsd:element name="CF_Product" ma:index="26" nillable="true" ma:displayName="CivicFlow app" ma:internalName="CF_Product">
      <xsd:simpleType>
        <xsd:restriction base="dms:Text">
          <xsd:maxLength value="255"/>
        </xsd:restriction>
      </xsd:simpleType>
    </xsd:element>
    <xsd:element name="CF_FOI_RequestType" ma:index="27" nillable="true" ma:displayName="Request type" ma:internalName="CF_FOI_RequestType">
      <xsd:simpleType>
        <xsd:restriction base="dms:Text">
          <xsd:maxLength value="255"/>
        </xsd:restriction>
      </xsd:simpleType>
    </xsd:element>
    <xsd:element name="CF_DocumentType" ma:index="28" nillable="true" ma:displayName="Document type" ma:internalName="CF_DocumentType">
      <xsd:simpleType>
        <xsd:restriction base="dms:Text">
          <xsd:maxLength value="255"/>
        </xsd:restriction>
      </xsd:simpleType>
    </xsd:element>
    <xsd:element name="CF_DocumentStatus" ma:index="29" nillable="true" ma:displayName="Document status" ma:format="Dropdown" ma:internalName="CF_DocumentStatus">
      <xsd:simpleType>
        <xsd:restriction base="dms:Choice">
          <xsd:enumeration value="Current"/>
          <xsd:enumeration value="Superseded"/>
          <xsd:enumeration value="Withdrawn"/>
        </xsd:restriction>
      </xsd:simpleType>
    </xsd:element>
    <xsd:element name="CF_Filed" ma:index="30" nillable="true" ma:displayName="Filed" ma:format="DateOnly" ma:internalName="CF_Fil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ee611-d65c-4036-bd48-7b1007d115d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b6e4dd-680b-425f-8171-1530a8b8388c}" ma:internalName="TaxCatchAll" ma:showField="CatchAllData" ma:web="b30ee611-d65c-4036-bd48-7b1007d115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546270-5C58-4169-9DA8-0B5CB12B5BFB}">
  <ds:schemaRefs>
    <ds:schemaRef ds:uri="http://schemas.microsoft.com/office/2006/metadata/properties"/>
    <ds:schemaRef ds:uri="http://schemas.microsoft.com/office/infopath/2007/PartnerControls"/>
    <ds:schemaRef ds:uri="08641c86-8714-46c1-a6d6-438b5442575c"/>
    <ds:schemaRef ds:uri="b30ee611-d65c-4036-bd48-7b1007d115d9"/>
  </ds:schemaRefs>
</ds:datastoreItem>
</file>

<file path=customXml/itemProps2.xml><?xml version="1.0" encoding="utf-8"?>
<ds:datastoreItem xmlns:ds="http://schemas.openxmlformats.org/officeDocument/2006/customXml" ds:itemID="{9EA4D002-9908-42D9-B53D-CFA5F61CD0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B19DF2-3541-4E70-80B2-EC62F7D8EA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759BCD5-2619-4A98-9895-882BCCD929C7}"/>
</file>

<file path=docProps/app.xml><?xml version="1.0" encoding="utf-8"?>
<Properties xmlns="http://schemas.openxmlformats.org/officeDocument/2006/extended-properties" xmlns:vt="http://schemas.openxmlformats.org/officeDocument/2006/docPropsVTypes">
  <Template>Report Template - Open Session V4</Template>
  <TotalTime>3</TotalTime>
  <Pages>3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Template</vt:lpstr>
    </vt:vector>
  </TitlesOfParts>
  <Company>Town of Ajax</Company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Template</dc:title>
  <dc:creator>Daniel Sanscartier</dc:creator>
  <cp:keywords/>
  <dc:description>If Contract Award, use standardized wording document located on K: drive</dc:description>
  <cp:lastModifiedBy>Greg</cp:lastModifiedBy>
  <cp:revision>6</cp:revision>
  <cp:lastPrinted>2018-09-24T18:46:00Z</cp:lastPrinted>
  <dcterms:created xsi:type="dcterms:W3CDTF">2026-08-04T16:03:00Z</dcterms:created>
  <dcterms:modified xsi:type="dcterms:W3CDTF">2026-08-04T16:06:00Z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0x010100A714F83909A39D4893BAD06C22048E01</vt:lpwstr>
  </property>
  <property fmtid="{D5CDD505-2E9C-101B-9397-08002B2CF9AE}" pid="3" name="Order">
    <vt:r8>3300</vt:r8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